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09CB3" w14:textId="6572AD50" w:rsidR="008B38FC" w:rsidRPr="00E923B4" w:rsidRDefault="00AB1E0F" w:rsidP="007E169F">
      <w:bookmarkStart w:id="0" w:name="_Hlk87890309"/>
      <w:bookmarkEnd w:id="0"/>
      <w:r w:rsidRPr="00E923B4">
        <w:br w:type="page"/>
      </w:r>
    </w:p>
    <w:p w14:paraId="7B6FBCC9" w14:textId="77777777" w:rsidR="008B38FC" w:rsidRPr="00E923B4" w:rsidRDefault="008B38FC">
      <w:pPr>
        <w:spacing w:after="200" w:line="276" w:lineRule="auto"/>
        <w:jc w:val="left"/>
      </w:pPr>
      <w:r w:rsidRPr="00E923B4">
        <w:lastRenderedPageBreak/>
        <w:br w:type="page"/>
      </w:r>
    </w:p>
    <w:sdt>
      <w:sdtPr>
        <w:rPr>
          <w:rFonts w:eastAsiaTheme="minorHAnsi"/>
          <w:b/>
          <w:bCs/>
        </w:rPr>
        <w:id w:val="-2039808198"/>
        <w:docPartObj>
          <w:docPartGallery w:val="Table of Contents"/>
          <w:docPartUnique/>
        </w:docPartObj>
      </w:sdtPr>
      <w:sdtEndPr>
        <w:rPr>
          <w:rFonts w:eastAsia="Calibri"/>
          <w:b w:val="0"/>
          <w:bCs w:val="0"/>
        </w:rPr>
      </w:sdtEndPr>
      <w:sdtContent>
        <w:p w14:paraId="1B232CD5" w14:textId="77777777" w:rsidR="008B38FC" w:rsidRPr="00E923B4" w:rsidRDefault="008B38FC" w:rsidP="008B38FC">
          <w:pPr>
            <w:rPr>
              <w:rFonts w:ascii="Calibri" w:eastAsiaTheme="majorEastAsia" w:hAnsi="Calibri" w:cstheme="majorBidi"/>
              <w:b/>
              <w:bCs/>
              <w:sz w:val="28"/>
              <w:szCs w:val="26"/>
            </w:rPr>
          </w:pPr>
          <w:r w:rsidRPr="00E923B4">
            <w:rPr>
              <w:rFonts w:ascii="Calibri" w:eastAsiaTheme="majorEastAsia" w:hAnsi="Calibri" w:cstheme="majorBidi"/>
              <w:b/>
              <w:bCs/>
              <w:sz w:val="28"/>
              <w:szCs w:val="26"/>
            </w:rPr>
            <w:t>Оглавление</w:t>
          </w:r>
        </w:p>
        <w:p w14:paraId="5BD828FD" w14:textId="180A7F74" w:rsidR="00C7389B" w:rsidRDefault="008B38FC">
          <w:pPr>
            <w:pStyle w:val="2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E923B4">
            <w:rPr>
              <w:rFonts w:asciiTheme="minorHAnsi" w:hAnsiTheme="minorHAnsi"/>
              <w:sz w:val="22"/>
            </w:rPr>
            <w:fldChar w:fldCharType="begin"/>
          </w:r>
          <w:r w:rsidRPr="00E923B4">
            <w:rPr>
              <w:rFonts w:asciiTheme="minorHAnsi" w:hAnsiTheme="minorHAnsi"/>
              <w:sz w:val="22"/>
            </w:rPr>
            <w:instrText xml:space="preserve"> TOC \o "1-3" \h \z \u </w:instrText>
          </w:r>
          <w:r w:rsidRPr="00E923B4">
            <w:rPr>
              <w:rFonts w:asciiTheme="minorHAnsi" w:hAnsiTheme="minorHAnsi"/>
              <w:sz w:val="22"/>
            </w:rPr>
            <w:fldChar w:fldCharType="separate"/>
          </w:r>
          <w:hyperlink w:anchor="_Toc96432438" w:history="1">
            <w:r w:rsidR="00C7389B" w:rsidRPr="00CC328C">
              <w:rPr>
                <w:rStyle w:val="a8"/>
                <w:noProof/>
              </w:rPr>
              <w:t>Глава 1. Введение</w:t>
            </w:r>
            <w:r w:rsidR="00C7389B">
              <w:rPr>
                <w:noProof/>
                <w:webHidden/>
              </w:rPr>
              <w:tab/>
            </w:r>
            <w:r w:rsidR="00C7389B">
              <w:rPr>
                <w:noProof/>
                <w:webHidden/>
              </w:rPr>
              <w:fldChar w:fldCharType="begin"/>
            </w:r>
            <w:r w:rsidR="00C7389B">
              <w:rPr>
                <w:noProof/>
                <w:webHidden/>
              </w:rPr>
              <w:instrText xml:space="preserve"> PAGEREF _Toc96432438 \h </w:instrText>
            </w:r>
            <w:r w:rsidR="00C7389B">
              <w:rPr>
                <w:noProof/>
                <w:webHidden/>
              </w:rPr>
            </w:r>
            <w:r w:rsidR="00C7389B">
              <w:rPr>
                <w:noProof/>
                <w:webHidden/>
              </w:rPr>
              <w:fldChar w:fldCharType="separate"/>
            </w:r>
            <w:r w:rsidR="00C7389B">
              <w:rPr>
                <w:noProof/>
                <w:webHidden/>
              </w:rPr>
              <w:t>4</w:t>
            </w:r>
            <w:r w:rsidR="00C7389B">
              <w:rPr>
                <w:noProof/>
                <w:webHidden/>
              </w:rPr>
              <w:fldChar w:fldCharType="end"/>
            </w:r>
          </w:hyperlink>
        </w:p>
        <w:p w14:paraId="0EA95844" w14:textId="26CBEE4E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39" w:history="1">
            <w:r w:rsidRPr="00CC328C">
              <w:rPr>
                <w:rStyle w:val="a8"/>
                <w:noProof/>
              </w:rPr>
              <w:t>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BE0D4" w14:textId="426A5D16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0" w:history="1">
            <w:r w:rsidRPr="00CC328C">
              <w:rPr>
                <w:rStyle w:val="a8"/>
                <w:noProof/>
              </w:rPr>
              <w:t>Спецификации EzSensor HD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CDA5E" w14:textId="5B985356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1" w:history="1">
            <w:r w:rsidRPr="00CC328C">
              <w:rPr>
                <w:rStyle w:val="a8"/>
                <w:noProof/>
              </w:rPr>
              <w:t xml:space="preserve">Спецификации EzSensor </w:t>
            </w:r>
            <w:r w:rsidRPr="00CC328C">
              <w:rPr>
                <w:rStyle w:val="a8"/>
                <w:noProof/>
                <w:lang w:val="en-US"/>
              </w:rPr>
              <w:t>Classic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20836" w14:textId="65F91C61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2" w:history="1">
            <w:r w:rsidRPr="00CC328C">
              <w:rPr>
                <w:rStyle w:val="a8"/>
                <w:noProof/>
              </w:rPr>
              <w:t>Компоненты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1E512" w14:textId="33748FBA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3" w:history="1">
            <w:r w:rsidRPr="00CC328C">
              <w:rPr>
                <w:rStyle w:val="a8"/>
                <w:noProof/>
              </w:rPr>
              <w:t>Набор позиционеров для датчика (опция)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DBB48" w14:textId="2AD43B3B" w:rsidR="00C7389B" w:rsidRDefault="00C7389B">
          <w:pPr>
            <w:pStyle w:val="2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4" w:history="1">
            <w:r w:rsidRPr="00CC328C">
              <w:rPr>
                <w:rStyle w:val="a8"/>
                <w:noProof/>
              </w:rPr>
              <w:t>Глава 2. Установка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68788" w14:textId="285F6B3C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5" w:history="1">
            <w:r w:rsidRPr="00CC328C">
              <w:rPr>
                <w:rStyle w:val="a8"/>
                <w:noProof/>
              </w:rPr>
              <w:t>Подготовка ПК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A4619" w14:textId="58EFE210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6" w:history="1">
            <w:r w:rsidRPr="00CC328C">
              <w:rPr>
                <w:rStyle w:val="a8"/>
                <w:noProof/>
              </w:rPr>
              <w:t>Спецификации ПК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FF0D0" w14:textId="0C13EDDD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7" w:history="1">
            <w:r w:rsidRPr="00CC328C">
              <w:rPr>
                <w:rStyle w:val="a8"/>
                <w:noProof/>
              </w:rPr>
              <w:t>Установка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6638F" w14:textId="595CE787" w:rsidR="00C7389B" w:rsidRDefault="00C7389B">
          <w:pPr>
            <w:pStyle w:val="2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8" w:history="1">
            <w:r w:rsidRPr="00CC328C">
              <w:rPr>
                <w:rStyle w:val="a8"/>
                <w:noProof/>
              </w:rPr>
              <w:t>Глава 3. 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6327F" w14:textId="0C860E10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49" w:history="1">
            <w:r w:rsidRPr="00CC328C">
              <w:rPr>
                <w:rStyle w:val="a8"/>
                <w:noProof/>
              </w:rPr>
              <w:t>Подключение визиографа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C3243" w14:textId="361DF570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50" w:history="1">
            <w:r w:rsidRPr="00CC328C">
              <w:rPr>
                <w:rStyle w:val="a8"/>
                <w:noProof/>
              </w:rPr>
              <w:t>Установка держателя датчика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1258E" w14:textId="5A9AA289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51" w:history="1">
            <w:r w:rsidRPr="00CC328C">
              <w:rPr>
                <w:rStyle w:val="a8"/>
                <w:noProof/>
              </w:rPr>
              <w:t>Подготовка к получению изображения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AA409" w14:textId="6AF7AE0A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52" w:history="1">
            <w:r w:rsidRPr="00CC328C">
              <w:rPr>
                <w:rStyle w:val="a8"/>
                <w:noProof/>
              </w:rPr>
              <w:t>Запуск EzDent-i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3B307" w14:textId="103391A6" w:rsidR="00C7389B" w:rsidRDefault="00C7389B">
          <w:pPr>
            <w:pStyle w:val="2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53" w:history="1">
            <w:r w:rsidRPr="00CC328C">
              <w:rPr>
                <w:rStyle w:val="a8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7F182" w14:textId="45EF8ACE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54" w:history="1">
            <w:r w:rsidRPr="00CC328C">
              <w:rPr>
                <w:rStyle w:val="a8"/>
                <w:noProof/>
              </w:rPr>
              <w:t>Приложение 1. Руководство по расчету времени экспозиции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8B329" w14:textId="6A5F1472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55" w:history="1">
            <w:r w:rsidRPr="00CC328C">
              <w:rPr>
                <w:rStyle w:val="a8"/>
                <w:noProof/>
              </w:rPr>
              <w:t>Приложение 2. Коды ошибок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E08CE" w14:textId="1A78E90E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56" w:history="1">
            <w:r w:rsidRPr="00CC328C">
              <w:rPr>
                <w:rStyle w:val="a8"/>
                <w:noProof/>
              </w:rPr>
              <w:t>Приложение 3. Устранение неполадок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4B522" w14:textId="6E09C02B" w:rsidR="00C7389B" w:rsidRDefault="00C7389B">
          <w:pPr>
            <w:pStyle w:val="33"/>
            <w:tabs>
              <w:tab w:val="right" w:leader="dot" w:pos="6488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432457" w:history="1">
            <w:r w:rsidRPr="00CC328C">
              <w:rPr>
                <w:rStyle w:val="a8"/>
                <w:noProof/>
              </w:rPr>
              <w:t>Гарантийные обязательства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_Toc96432457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F0BCF" w14:textId="29B59B37" w:rsidR="008B38FC" w:rsidRPr="00E923B4" w:rsidRDefault="008B38FC" w:rsidP="008B38FC">
          <w:r w:rsidRPr="00E923B4">
            <w:fldChar w:fldCharType="end"/>
          </w:r>
        </w:p>
      </w:sdtContent>
    </w:sdt>
    <w:p w14:paraId="333B7C26" w14:textId="77777777" w:rsidR="008B38FC" w:rsidRPr="00E923B4" w:rsidRDefault="008B38FC">
      <w:pPr>
        <w:spacing w:after="200" w:line="276" w:lineRule="auto"/>
        <w:jc w:val="left"/>
      </w:pPr>
      <w:r w:rsidRPr="00E923B4">
        <w:br w:type="page"/>
      </w:r>
    </w:p>
    <w:p w14:paraId="7C78F08F" w14:textId="77777777" w:rsidR="00776565" w:rsidRPr="00E923B4" w:rsidRDefault="000203B7" w:rsidP="00301CED">
      <w:pPr>
        <w:pStyle w:val="21"/>
      </w:pPr>
      <w:bookmarkStart w:id="1" w:name="_Toc96432438"/>
      <w:r w:rsidRPr="00E923B4">
        <w:lastRenderedPageBreak/>
        <w:t>Глава 1. Введение</w:t>
      </w:r>
      <w:bookmarkEnd w:id="1"/>
    </w:p>
    <w:p w14:paraId="5DE58630" w14:textId="12E4D7E0" w:rsidR="000203B7" w:rsidRPr="00E923B4" w:rsidRDefault="000203B7" w:rsidP="00301CED">
      <w:pPr>
        <w:pStyle w:val="31"/>
      </w:pPr>
      <w:bookmarkStart w:id="2" w:name="_Toc96432439"/>
      <w:r w:rsidRPr="00E923B4">
        <w:t>Описание</w:t>
      </w:r>
      <w:bookmarkEnd w:id="2"/>
    </w:p>
    <w:p w14:paraId="703A5C7A" w14:textId="77777777" w:rsidR="00301CED" w:rsidRPr="00E923B4" w:rsidRDefault="00301CED" w:rsidP="00301CED"/>
    <w:p w14:paraId="7796057A" w14:textId="713F8AF4" w:rsidR="00B54B13" w:rsidRPr="00F9608D" w:rsidRDefault="00B54B13" w:rsidP="00B54B13">
      <w:r w:rsidRPr="00E923B4">
        <w:t xml:space="preserve">В настоящем руководстве описываются процедуры установки и эксплуатации </w:t>
      </w:r>
      <w:proofErr w:type="spellStart"/>
      <w:r w:rsidRPr="00E923B4">
        <w:t>визиографа</w:t>
      </w:r>
      <w:proofErr w:type="spellEnd"/>
      <w:r w:rsidRPr="00E923B4">
        <w:t xml:space="preserve"> EzSensor</w:t>
      </w:r>
      <w:r w:rsidR="00F9608D" w:rsidRPr="00F9608D">
        <w:t>.</w:t>
      </w:r>
    </w:p>
    <w:p w14:paraId="515D06CA" w14:textId="60B8D350" w:rsidR="00B54B13" w:rsidRPr="00E923B4" w:rsidRDefault="00B54B13" w:rsidP="00B54B13">
      <w:r w:rsidRPr="00E923B4">
        <w:t xml:space="preserve">Если не указано иное, вся информация, содержащаяся в данном руководстве, в равной степени применима ко всем моделям </w:t>
      </w:r>
      <w:proofErr w:type="spellStart"/>
      <w:r w:rsidRPr="00E923B4">
        <w:t>визиографов</w:t>
      </w:r>
      <w:proofErr w:type="spellEnd"/>
      <w:r w:rsidRPr="00E923B4">
        <w:t xml:space="preserve"> EzSensor</w:t>
      </w:r>
      <w:r w:rsidR="00F9608D" w:rsidRPr="00F9608D">
        <w:t xml:space="preserve"> (</w:t>
      </w:r>
      <w:r w:rsidR="00F9608D">
        <w:rPr>
          <w:lang w:val="en-US"/>
        </w:rPr>
        <w:t>EzSensor</w:t>
      </w:r>
      <w:r w:rsidR="00F9608D" w:rsidRPr="00F9608D">
        <w:t xml:space="preserve"> </w:t>
      </w:r>
      <w:r w:rsidR="00F9608D">
        <w:rPr>
          <w:lang w:val="en-US"/>
        </w:rPr>
        <w:t>Classic</w:t>
      </w:r>
      <w:r w:rsidR="00F9608D" w:rsidRPr="00F9608D">
        <w:t xml:space="preserve">/ </w:t>
      </w:r>
      <w:r w:rsidR="00F9608D">
        <w:rPr>
          <w:lang w:val="en-US"/>
        </w:rPr>
        <w:t>EzSensor</w:t>
      </w:r>
      <w:r w:rsidR="00F9608D" w:rsidRPr="00F9608D">
        <w:t xml:space="preserve"> </w:t>
      </w:r>
      <w:r w:rsidR="00F9608D">
        <w:rPr>
          <w:lang w:val="en-US"/>
        </w:rPr>
        <w:t>HD</w:t>
      </w:r>
      <w:r w:rsidR="00F9608D" w:rsidRPr="00F9608D">
        <w:t>)</w:t>
      </w:r>
      <w:r w:rsidRPr="00E923B4">
        <w:t>.</w:t>
      </w:r>
    </w:p>
    <w:p w14:paraId="78DA5BC1" w14:textId="77777777" w:rsidR="00B54B13" w:rsidRPr="00E923B4" w:rsidRDefault="00B54B13" w:rsidP="00B54B13"/>
    <w:p w14:paraId="6BFEFC4A" w14:textId="09FAA5B1" w:rsidR="00B54B13" w:rsidRPr="00E923B4" w:rsidRDefault="00B54B13" w:rsidP="00B54B13">
      <w:pPr>
        <w:rPr>
          <w:b/>
          <w:bCs/>
        </w:rPr>
      </w:pPr>
      <w:r w:rsidRPr="00E923B4">
        <w:rPr>
          <w:b/>
          <w:bCs/>
        </w:rPr>
        <w:t>Уведомление для пользователей</w:t>
      </w:r>
    </w:p>
    <w:p w14:paraId="6FB32408" w14:textId="77777777" w:rsidR="00301CED" w:rsidRPr="00E923B4" w:rsidRDefault="00301CED" w:rsidP="00B54B13">
      <w:pPr>
        <w:rPr>
          <w:b/>
          <w:bCs/>
        </w:rPr>
      </w:pPr>
    </w:p>
    <w:p w14:paraId="3021826B" w14:textId="77777777" w:rsidR="00B54B13" w:rsidRPr="00E923B4" w:rsidRDefault="00B54B13" w:rsidP="00B54B13">
      <w:r w:rsidRPr="00E923B4">
        <w:t xml:space="preserve">Для улучшения характеристик продукта, дополнения и последующей информации содержание данного Руководства может быть изменено без предварительного уведомления. </w:t>
      </w:r>
    </w:p>
    <w:p w14:paraId="10950D21" w14:textId="77777777" w:rsidR="00B54B13" w:rsidRPr="00E923B4" w:rsidRDefault="00B54B13" w:rsidP="00B54B13"/>
    <w:p w14:paraId="24DF90DC" w14:textId="77777777" w:rsidR="00E23CCE" w:rsidRDefault="00B54B13" w:rsidP="00954818">
      <w:r w:rsidRPr="00E923B4">
        <w:t>Пожалуйста, обратите внимание, что наша компания не несет ответственности за случайное повреждение, и мы не будем обязаны предоставлять гарантийное обслуживание в случае любого повреждения оборудования из-за ошибки пользователя. Пожалуйста, внимательно следуйте инструкциям в этом руководстве. Ознакомьтесь с мерами предосторожности и процедурами использования данного продукта. Обратите внимание, что продукт может незначительно отличаться от содержания данного Руководства, в зависимости от индивидуальных спецификаций продукта.</w:t>
      </w:r>
    </w:p>
    <w:p w14:paraId="700C6A6F" w14:textId="5FA70109" w:rsidR="007E169F" w:rsidRPr="00E923B4" w:rsidRDefault="007E169F" w:rsidP="00954818">
      <w:r w:rsidRPr="00E923B4">
        <w:br w:type="page"/>
      </w:r>
    </w:p>
    <w:p w14:paraId="1A294752" w14:textId="4FB1A1E4" w:rsidR="009073A8" w:rsidRDefault="00776565" w:rsidP="00301CED">
      <w:pPr>
        <w:pStyle w:val="31"/>
      </w:pPr>
      <w:bookmarkStart w:id="3" w:name="_Toc96432440"/>
      <w:r w:rsidRPr="00E923B4">
        <w:lastRenderedPageBreak/>
        <w:t>С</w:t>
      </w:r>
      <w:r w:rsidR="007E169F" w:rsidRPr="00E923B4">
        <w:t>пецификации</w:t>
      </w:r>
      <w:r w:rsidR="00491735">
        <w:t xml:space="preserve"> </w:t>
      </w:r>
      <w:r w:rsidR="00491735" w:rsidRPr="00F9608D">
        <w:t>EzSensor HD</w:t>
      </w:r>
      <w:bookmarkEnd w:id="3"/>
    </w:p>
    <w:p w14:paraId="769CEB39" w14:textId="7CF8E5A3" w:rsidR="00F9608D" w:rsidRDefault="00F9608D" w:rsidP="00F9608D"/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4792"/>
      </w:tblGrid>
      <w:tr w:rsidR="00491735" w:rsidRPr="00491735" w14:paraId="610120E0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465DD" w14:textId="5A6DC9C8" w:rsidR="00F9608D" w:rsidRPr="00F9608D" w:rsidRDefault="00491735" w:rsidP="00491735">
            <w:pPr>
              <w:jc w:val="center"/>
            </w:pPr>
            <w:r w:rsidRPr="00F9608D">
              <w:t>EzSensor HD</w:t>
            </w:r>
            <w:r>
              <w:t>, м</w:t>
            </w:r>
            <w:r>
              <w:t>одель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967BB" w14:textId="1A61072B" w:rsidR="00F9608D" w:rsidRPr="00491735" w:rsidRDefault="00F9608D" w:rsidP="00491735">
            <w:pPr>
              <w:jc w:val="center"/>
              <w:rPr>
                <w:lang w:val="en-US"/>
              </w:rPr>
            </w:pPr>
            <w:r w:rsidRPr="00491735">
              <w:rPr>
                <w:lang w:val="en-US"/>
              </w:rPr>
              <w:t>IOS-U10IF</w:t>
            </w:r>
          </w:p>
          <w:p w14:paraId="1564AD53" w14:textId="596C3511" w:rsidR="00F9608D" w:rsidRPr="00491735" w:rsidRDefault="00F9608D" w:rsidP="00491735">
            <w:pPr>
              <w:jc w:val="center"/>
              <w:rPr>
                <w:lang w:val="en-US"/>
              </w:rPr>
            </w:pPr>
            <w:r w:rsidRPr="00491735">
              <w:rPr>
                <w:lang w:val="en-US"/>
              </w:rPr>
              <w:t>IOS-U15IF</w:t>
            </w:r>
          </w:p>
          <w:p w14:paraId="5259FB0E" w14:textId="273CAECF" w:rsidR="00F9608D" w:rsidRPr="00491735" w:rsidRDefault="00F9608D" w:rsidP="00491735">
            <w:pPr>
              <w:jc w:val="center"/>
              <w:rPr>
                <w:lang w:val="en-US"/>
              </w:rPr>
            </w:pPr>
            <w:r w:rsidRPr="00491735">
              <w:rPr>
                <w:lang w:val="en-US"/>
              </w:rPr>
              <w:t>IOS-U20IF</w:t>
            </w:r>
          </w:p>
        </w:tc>
      </w:tr>
      <w:tr w:rsidR="00491735" w:rsidRPr="00F9608D" w14:paraId="01DEAA65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71496" w14:textId="549708AC" w:rsidR="00F9608D" w:rsidRPr="00F9608D" w:rsidRDefault="00491735" w:rsidP="00491735">
            <w:pPr>
              <w:jc w:val="center"/>
            </w:pPr>
            <w:r>
              <w:t>Тип матрицы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D5E7D" w14:textId="157792B1" w:rsidR="00F9608D" w:rsidRPr="00F9608D" w:rsidRDefault="00F9608D" w:rsidP="00491735">
            <w:pPr>
              <w:jc w:val="center"/>
            </w:pPr>
            <w:r w:rsidRPr="00F9608D">
              <w:t xml:space="preserve">Фотодиодная </w:t>
            </w:r>
            <w:r w:rsidR="00491735">
              <w:rPr>
                <w:lang w:val="en-US"/>
              </w:rPr>
              <w:t>CMOS</w:t>
            </w:r>
            <w:r w:rsidRPr="00F9608D">
              <w:t>-матрица</w:t>
            </w:r>
          </w:p>
        </w:tc>
      </w:tr>
      <w:tr w:rsidR="00491735" w:rsidRPr="00F9608D" w14:paraId="4C227DBD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582C8" w14:textId="41349C68" w:rsidR="00491735" w:rsidRDefault="00F9608D" w:rsidP="00491735">
            <w:pPr>
              <w:jc w:val="center"/>
            </w:pPr>
            <w:r w:rsidRPr="00F9608D">
              <w:t>Размеры</w:t>
            </w:r>
          </w:p>
          <w:p w14:paraId="563B9505" w14:textId="274351CA" w:rsidR="00F9608D" w:rsidRPr="00F9608D" w:rsidRDefault="00F9608D" w:rsidP="00491735">
            <w:pPr>
              <w:jc w:val="center"/>
            </w:pPr>
            <w:r w:rsidRPr="00F9608D">
              <w:t>(</w:t>
            </w:r>
            <w:proofErr w:type="spellStart"/>
            <w:r w:rsidRPr="00F9608D">
              <w:t>ШxДxВ</w:t>
            </w:r>
            <w:proofErr w:type="spellEnd"/>
            <w:r w:rsidRPr="00F9608D">
              <w:t>)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0C0BA" w14:textId="77777777" w:rsidR="00F9608D" w:rsidRPr="00F9608D" w:rsidRDefault="00F9608D" w:rsidP="00491735">
            <w:pPr>
              <w:jc w:val="center"/>
            </w:pPr>
            <w:r w:rsidRPr="00F9608D">
              <w:t>Размер 1.0: 36,8 х 25,4 х 4,8 мм</w:t>
            </w:r>
          </w:p>
          <w:p w14:paraId="517E7D3B" w14:textId="77777777" w:rsidR="00F9608D" w:rsidRPr="00F9608D" w:rsidRDefault="00F9608D" w:rsidP="00491735">
            <w:pPr>
              <w:jc w:val="center"/>
            </w:pPr>
            <w:r w:rsidRPr="00F9608D">
              <w:t>Размер 1.5: 39,5 x 29,2 x 4,8 мм</w:t>
            </w:r>
          </w:p>
          <w:p w14:paraId="7C971C38" w14:textId="77777777" w:rsidR="00F9608D" w:rsidRPr="00F9608D" w:rsidRDefault="00F9608D" w:rsidP="00491735">
            <w:pPr>
              <w:jc w:val="center"/>
            </w:pPr>
            <w:r w:rsidRPr="00F9608D">
              <w:t>Размер 2.0: 42,9 х 31,3 х 4,8 мм</w:t>
            </w:r>
          </w:p>
        </w:tc>
      </w:tr>
      <w:tr w:rsidR="00491735" w:rsidRPr="00F9608D" w14:paraId="28817B61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E9CFE" w14:textId="77777777" w:rsidR="00F9608D" w:rsidRPr="00F9608D" w:rsidRDefault="00F9608D" w:rsidP="00491735">
            <w:pPr>
              <w:jc w:val="center"/>
            </w:pPr>
            <w:r w:rsidRPr="00F9608D">
              <w:t>Шаг пикселя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9943E" w14:textId="24673F0B" w:rsidR="00F9608D" w:rsidRPr="00F9608D" w:rsidRDefault="00491735" w:rsidP="00491735">
            <w:pPr>
              <w:jc w:val="center"/>
            </w:pPr>
            <w:r>
              <w:t>Р</w:t>
            </w:r>
            <w:r w:rsidR="00F9608D" w:rsidRPr="00F9608D">
              <w:t>ежим с высоким разрешением: 0,0148 мм</w:t>
            </w:r>
          </w:p>
          <w:p w14:paraId="4B58CB71" w14:textId="38EB3892" w:rsidR="00F9608D" w:rsidRPr="00F9608D" w:rsidRDefault="00491735" w:rsidP="00491735">
            <w:pPr>
              <w:jc w:val="center"/>
            </w:pPr>
            <w:r>
              <w:t>Р</w:t>
            </w:r>
            <w:r w:rsidR="00F9608D" w:rsidRPr="00F9608D">
              <w:t>ежим с нормальным разрешением: 0,0296 мм</w:t>
            </w:r>
          </w:p>
        </w:tc>
      </w:tr>
      <w:tr w:rsidR="00491735" w:rsidRPr="00F9608D" w14:paraId="5364B8D6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6FD1A" w14:textId="60CE6635" w:rsidR="00F9608D" w:rsidRPr="00F9608D" w:rsidRDefault="00491735" w:rsidP="00491735">
            <w:pPr>
              <w:jc w:val="center"/>
            </w:pPr>
            <w:r>
              <w:t>Активная поверхность матрицы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7F26" w14:textId="77777777" w:rsidR="00F9608D" w:rsidRPr="00F9608D" w:rsidRDefault="00F9608D" w:rsidP="00491735">
            <w:pPr>
              <w:jc w:val="center"/>
            </w:pPr>
            <w:r w:rsidRPr="00F9608D">
              <w:t>Размер 1.0: 30,01 x 20,01 мм</w:t>
            </w:r>
          </w:p>
          <w:p w14:paraId="5D02B131" w14:textId="0738A715" w:rsidR="00F9608D" w:rsidRPr="00F9608D" w:rsidRDefault="00F9608D" w:rsidP="00491735">
            <w:pPr>
              <w:jc w:val="center"/>
            </w:pPr>
            <w:r w:rsidRPr="00F9608D">
              <w:t>2028 x 1352 пикселей –</w:t>
            </w:r>
            <w:r w:rsidR="00491735">
              <w:t xml:space="preserve"> </w:t>
            </w:r>
            <w:r w:rsidRPr="00F9608D">
              <w:t>режим с высоким разрешением</w:t>
            </w:r>
          </w:p>
          <w:p w14:paraId="4B547D37" w14:textId="19A8E7FF" w:rsidR="00F9608D" w:rsidRPr="00F9608D" w:rsidRDefault="00F9608D" w:rsidP="00491735">
            <w:pPr>
              <w:jc w:val="center"/>
            </w:pPr>
            <w:r w:rsidRPr="00F9608D">
              <w:t>1014 x 676 пикселей – режим с нормальным разрешением</w:t>
            </w:r>
          </w:p>
          <w:p w14:paraId="03548DB6" w14:textId="77777777" w:rsidR="00F9608D" w:rsidRPr="00F9608D" w:rsidRDefault="00F9608D" w:rsidP="00491735">
            <w:pPr>
              <w:jc w:val="center"/>
            </w:pPr>
          </w:p>
          <w:p w14:paraId="5DCD33B7" w14:textId="77777777" w:rsidR="00F9608D" w:rsidRPr="00F9608D" w:rsidRDefault="00F9608D" w:rsidP="00491735">
            <w:pPr>
              <w:jc w:val="center"/>
            </w:pPr>
            <w:r w:rsidRPr="00F9608D">
              <w:t>Размер 1.5: 33,00 x 23,98 мм</w:t>
            </w:r>
          </w:p>
          <w:p w14:paraId="2445E0F4" w14:textId="014EB907" w:rsidR="00F9608D" w:rsidRPr="00F9608D" w:rsidRDefault="00F9608D" w:rsidP="00491735">
            <w:pPr>
              <w:jc w:val="center"/>
            </w:pPr>
            <w:r w:rsidRPr="00F9608D">
              <w:t>2230 x 1620 пикселей – режим с высоким разрешением</w:t>
            </w:r>
          </w:p>
          <w:p w14:paraId="27D3C995" w14:textId="6B6AEC89" w:rsidR="00F9608D" w:rsidRPr="00F9608D" w:rsidRDefault="00F9608D" w:rsidP="00491735">
            <w:pPr>
              <w:jc w:val="center"/>
            </w:pPr>
            <w:r w:rsidRPr="00F9608D">
              <w:t>1115 x 810 пикселей – режим с нормальным разрешением</w:t>
            </w:r>
          </w:p>
          <w:p w14:paraId="02E923E9" w14:textId="77777777" w:rsidR="00F9608D" w:rsidRPr="00F9608D" w:rsidRDefault="00F9608D" w:rsidP="00491735">
            <w:pPr>
              <w:jc w:val="center"/>
            </w:pPr>
          </w:p>
          <w:p w14:paraId="45135FC3" w14:textId="77777777" w:rsidR="00F9608D" w:rsidRPr="00F9608D" w:rsidRDefault="00F9608D" w:rsidP="00491735">
            <w:pPr>
              <w:jc w:val="center"/>
            </w:pPr>
            <w:r w:rsidRPr="00F9608D">
              <w:t>Размер 2.0: 35,99 x 25,99 мм</w:t>
            </w:r>
          </w:p>
          <w:p w14:paraId="134D8593" w14:textId="304D03CE" w:rsidR="00F9608D" w:rsidRPr="00F9608D" w:rsidRDefault="00F9608D" w:rsidP="00491735">
            <w:pPr>
              <w:jc w:val="center"/>
            </w:pPr>
            <w:r w:rsidRPr="00F9608D">
              <w:t>2432 x 1756 пикселей – режим с высоким разрешением</w:t>
            </w:r>
          </w:p>
          <w:p w14:paraId="3E62124C" w14:textId="62B37F1A" w:rsidR="00F9608D" w:rsidRPr="00F9608D" w:rsidRDefault="00F9608D" w:rsidP="00491735">
            <w:pPr>
              <w:jc w:val="center"/>
            </w:pPr>
            <w:r w:rsidRPr="00F9608D">
              <w:t>1216 x 878 пикселей – режим с</w:t>
            </w:r>
            <w:r w:rsidR="00491735">
              <w:t xml:space="preserve"> </w:t>
            </w:r>
            <w:r w:rsidRPr="00F9608D">
              <w:t>нормальным разрешением</w:t>
            </w:r>
          </w:p>
        </w:tc>
      </w:tr>
      <w:tr w:rsidR="00491735" w:rsidRPr="00F9608D" w14:paraId="779EE14E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3D1AB" w14:textId="77777777" w:rsidR="00F9608D" w:rsidRPr="00F9608D" w:rsidRDefault="00F9608D" w:rsidP="00491735">
            <w:pPr>
              <w:jc w:val="center"/>
            </w:pPr>
            <w:r w:rsidRPr="00F9608D">
              <w:t>Изображение в градациях серого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F647D" w14:textId="77777777" w:rsidR="00F9608D" w:rsidRPr="00F9608D" w:rsidRDefault="00F9608D" w:rsidP="00491735">
            <w:pPr>
              <w:jc w:val="center"/>
            </w:pPr>
            <w:r w:rsidRPr="00F9608D">
              <w:t>4096 уровней серого</w:t>
            </w:r>
          </w:p>
        </w:tc>
      </w:tr>
      <w:tr w:rsidR="00491735" w:rsidRPr="00F9608D" w14:paraId="34A8945C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65BA2" w14:textId="77777777" w:rsidR="00F9608D" w:rsidRPr="00F9608D" w:rsidRDefault="00F9608D" w:rsidP="00491735">
            <w:pPr>
              <w:jc w:val="center"/>
            </w:pPr>
            <w:r w:rsidRPr="00F9608D">
              <w:t>Разрешающая способность (теоретическая)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617B7" w14:textId="77777777" w:rsidR="00F9608D" w:rsidRPr="00F9608D" w:rsidRDefault="00F9608D" w:rsidP="00491735">
            <w:pPr>
              <w:jc w:val="center"/>
            </w:pPr>
            <w:r w:rsidRPr="00F9608D">
              <w:t>33,78 пары линий/мм</w:t>
            </w:r>
          </w:p>
        </w:tc>
      </w:tr>
      <w:tr w:rsidR="00491735" w14:paraId="06D707D9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F0CD9" w14:textId="6ABDAB35" w:rsidR="00491735" w:rsidRDefault="00491735" w:rsidP="00491735">
            <w:pPr>
              <w:jc w:val="center"/>
            </w:pPr>
            <w:r>
              <w:lastRenderedPageBreak/>
              <w:t>Длина</w:t>
            </w:r>
            <w:r>
              <w:t xml:space="preserve"> </w:t>
            </w:r>
            <w:r>
              <w:t>USB-кабеля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C96ED" w14:textId="77777777" w:rsidR="00491735" w:rsidRDefault="00491735" w:rsidP="00491735">
            <w:pPr>
              <w:jc w:val="center"/>
            </w:pPr>
            <w:r>
              <w:t>2,7 м</w:t>
            </w:r>
          </w:p>
        </w:tc>
      </w:tr>
      <w:tr w:rsidR="00491735" w14:paraId="4DB4D310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8B01D" w14:textId="55C5FE8E" w:rsidR="00491735" w:rsidRDefault="00491735" w:rsidP="00491735">
            <w:pPr>
              <w:jc w:val="center"/>
            </w:pPr>
            <w:r>
              <w:t>Электрические</w:t>
            </w:r>
            <w:r>
              <w:t xml:space="preserve"> </w:t>
            </w:r>
            <w:r>
              <w:t>характеристики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90800" w14:textId="77777777" w:rsidR="00491735" w:rsidRDefault="00491735" w:rsidP="00491735">
            <w:pPr>
              <w:jc w:val="center"/>
            </w:pPr>
            <w:r>
              <w:t>5</w:t>
            </w:r>
            <w:r w:rsidRPr="00491735">
              <w:t xml:space="preserve"> </w:t>
            </w:r>
            <w:r>
              <w:t>В</w:t>
            </w:r>
            <w:r w:rsidRPr="00491735">
              <w:t xml:space="preserve"> </w:t>
            </w:r>
            <w:r>
              <w:t>пост. тока, 500</w:t>
            </w:r>
            <w:r w:rsidRPr="00491735">
              <w:t xml:space="preserve"> </w:t>
            </w:r>
            <w:r>
              <w:t>мА</w:t>
            </w:r>
          </w:p>
        </w:tc>
      </w:tr>
      <w:tr w:rsidR="00491735" w14:paraId="35B89843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A0CB9" w14:textId="36ECE8CA" w:rsidR="00491735" w:rsidRDefault="00491735" w:rsidP="00491735">
            <w:pPr>
              <w:jc w:val="center"/>
            </w:pPr>
            <w:r>
              <w:t>Защита</w:t>
            </w:r>
            <w:r>
              <w:tab/>
              <w:t>от</w:t>
            </w:r>
            <w:r>
              <w:t xml:space="preserve"> </w:t>
            </w:r>
            <w:r>
              <w:t>попадания</w:t>
            </w:r>
          </w:p>
          <w:p w14:paraId="60D6C802" w14:textId="77777777" w:rsidR="00491735" w:rsidRDefault="00491735" w:rsidP="00491735">
            <w:pPr>
              <w:jc w:val="center"/>
            </w:pPr>
            <w:r>
              <w:t>воды/частиц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3D469" w14:textId="77777777" w:rsidR="00491735" w:rsidRDefault="00491735" w:rsidP="00491735">
            <w:pPr>
              <w:jc w:val="center"/>
            </w:pPr>
            <w:r>
              <w:t>IP</w:t>
            </w:r>
            <w:r w:rsidRPr="00491735">
              <w:t xml:space="preserve"> </w:t>
            </w:r>
            <w:r>
              <w:t>68</w:t>
            </w:r>
          </w:p>
        </w:tc>
      </w:tr>
      <w:tr w:rsidR="00491735" w14:paraId="6AF35B7A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647BA" w14:textId="77777777" w:rsidR="00491735" w:rsidRDefault="00491735" w:rsidP="00491735">
            <w:pPr>
              <w:jc w:val="center"/>
            </w:pPr>
            <w:r>
              <w:t>Срок</w:t>
            </w:r>
            <w:r w:rsidRPr="00491735">
              <w:t xml:space="preserve"> </w:t>
            </w:r>
            <w:r>
              <w:t>эксплуатации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A8815" w14:textId="77777777" w:rsidR="00491735" w:rsidRDefault="00491735" w:rsidP="00491735">
            <w:pPr>
              <w:jc w:val="center"/>
            </w:pPr>
            <w:r>
              <w:t>7</w:t>
            </w:r>
            <w:r w:rsidRPr="00491735">
              <w:t xml:space="preserve"> </w:t>
            </w:r>
            <w:r>
              <w:t>лет</w:t>
            </w:r>
          </w:p>
        </w:tc>
      </w:tr>
      <w:tr w:rsidR="00491735" w14:paraId="22607BDB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E18DC" w14:textId="77777777" w:rsidR="00491735" w:rsidRDefault="00491735" w:rsidP="00491735">
            <w:pPr>
              <w:jc w:val="center"/>
            </w:pPr>
            <w:r>
              <w:t>Температура</w:t>
            </w:r>
            <w:r w:rsidRPr="00491735">
              <w:t xml:space="preserve"> </w:t>
            </w:r>
            <w:r>
              <w:t>окружающей</w:t>
            </w:r>
            <w:r w:rsidRPr="00491735">
              <w:t xml:space="preserve"> </w:t>
            </w:r>
            <w:r>
              <w:t>среды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CA542" w14:textId="77777777" w:rsidR="00491735" w:rsidRDefault="00491735" w:rsidP="00491735">
            <w:pPr>
              <w:jc w:val="center"/>
            </w:pPr>
            <w:r>
              <w:t>От</w:t>
            </w:r>
            <w:r w:rsidRPr="00491735">
              <w:t xml:space="preserve"> </w:t>
            </w:r>
            <w:r>
              <w:t>10°C до</w:t>
            </w:r>
            <w:r w:rsidRPr="00491735">
              <w:t xml:space="preserve"> </w:t>
            </w:r>
            <w:r>
              <w:t>30°C (при</w:t>
            </w:r>
            <w:r w:rsidRPr="00491735">
              <w:t xml:space="preserve"> </w:t>
            </w:r>
            <w:r>
              <w:t>использовании)</w:t>
            </w:r>
          </w:p>
          <w:p w14:paraId="53FCC00C" w14:textId="77777777" w:rsidR="00491735" w:rsidRDefault="00491735" w:rsidP="00491735">
            <w:pPr>
              <w:jc w:val="center"/>
            </w:pPr>
            <w:r>
              <w:t>От -20°C до 60°C (при транспортировке и</w:t>
            </w:r>
            <w:r w:rsidRPr="00491735">
              <w:t xml:space="preserve"> </w:t>
            </w:r>
            <w:r>
              <w:t>хранении)</w:t>
            </w:r>
          </w:p>
        </w:tc>
      </w:tr>
      <w:tr w:rsidR="00491735" w14:paraId="1D9964FA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C3ED2" w14:textId="77777777" w:rsidR="00491735" w:rsidRDefault="00491735" w:rsidP="00491735">
            <w:pPr>
              <w:jc w:val="center"/>
            </w:pPr>
            <w:r>
              <w:t>Относительная</w:t>
            </w:r>
            <w:r w:rsidRPr="00491735">
              <w:t xml:space="preserve"> </w:t>
            </w:r>
            <w:r>
              <w:t>влажность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2FC52" w14:textId="77777777" w:rsidR="00491735" w:rsidRDefault="00491735" w:rsidP="00491735">
            <w:pPr>
              <w:jc w:val="center"/>
            </w:pPr>
            <w:r>
              <w:t>От</w:t>
            </w:r>
            <w:r w:rsidRPr="00491735">
              <w:t xml:space="preserve"> </w:t>
            </w:r>
            <w:r>
              <w:t>30%</w:t>
            </w:r>
            <w:r w:rsidRPr="00491735">
              <w:t xml:space="preserve"> </w:t>
            </w:r>
            <w:r>
              <w:t>до 80%</w:t>
            </w:r>
            <w:r w:rsidRPr="00491735">
              <w:t xml:space="preserve"> </w:t>
            </w:r>
            <w:r>
              <w:t>(при</w:t>
            </w:r>
            <w:r w:rsidRPr="00491735">
              <w:t xml:space="preserve"> </w:t>
            </w:r>
            <w:r>
              <w:t>использовании)</w:t>
            </w:r>
          </w:p>
          <w:p w14:paraId="2B169D33" w14:textId="77777777" w:rsidR="00491735" w:rsidRDefault="00491735" w:rsidP="00491735">
            <w:pPr>
              <w:jc w:val="center"/>
            </w:pPr>
            <w:r>
              <w:t>От 10%</w:t>
            </w:r>
            <w:r w:rsidRPr="00491735">
              <w:t xml:space="preserve"> </w:t>
            </w:r>
            <w:r>
              <w:t>до 80%</w:t>
            </w:r>
            <w:r w:rsidRPr="00491735">
              <w:t xml:space="preserve"> </w:t>
            </w:r>
            <w:r>
              <w:t>(при</w:t>
            </w:r>
            <w:r w:rsidRPr="00491735">
              <w:t xml:space="preserve"> </w:t>
            </w:r>
            <w:r>
              <w:t>транспортировке</w:t>
            </w:r>
            <w:r w:rsidRPr="00491735">
              <w:t xml:space="preserve"> </w:t>
            </w:r>
            <w:r>
              <w:t>и</w:t>
            </w:r>
            <w:r w:rsidRPr="00491735">
              <w:t xml:space="preserve"> </w:t>
            </w:r>
            <w:r>
              <w:t>хранении)</w:t>
            </w:r>
          </w:p>
        </w:tc>
      </w:tr>
      <w:tr w:rsidR="00491735" w14:paraId="6C94835D" w14:textId="77777777" w:rsidTr="004917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38E2F" w14:textId="77777777" w:rsidR="00491735" w:rsidRDefault="00491735" w:rsidP="00491735">
            <w:pPr>
              <w:jc w:val="center"/>
            </w:pPr>
            <w:r>
              <w:t>Давление</w:t>
            </w:r>
            <w:r w:rsidRPr="00491735">
              <w:t xml:space="preserve"> </w:t>
            </w:r>
            <w:r>
              <w:t>воздуха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25FDE" w14:textId="77777777" w:rsidR="00491735" w:rsidRDefault="00491735" w:rsidP="00491735">
            <w:pPr>
              <w:jc w:val="center"/>
            </w:pPr>
            <w:r>
              <w:t>От</w:t>
            </w:r>
            <w:r w:rsidRPr="00491735">
              <w:t xml:space="preserve"> </w:t>
            </w:r>
            <w:r>
              <w:t>700 до</w:t>
            </w:r>
            <w:r w:rsidRPr="00491735">
              <w:t xml:space="preserve"> </w:t>
            </w:r>
            <w:r>
              <w:t xml:space="preserve">1060 </w:t>
            </w:r>
            <w:proofErr w:type="spellStart"/>
            <w:r>
              <w:t>гПа</w:t>
            </w:r>
            <w:proofErr w:type="spellEnd"/>
          </w:p>
        </w:tc>
      </w:tr>
    </w:tbl>
    <w:p w14:paraId="1AE4411A" w14:textId="6D8A1C7E" w:rsidR="005926B8" w:rsidRDefault="005926B8" w:rsidP="007E169F">
      <w:pPr>
        <w:rPr>
          <w:highlight w:val="lightGray"/>
        </w:rPr>
      </w:pPr>
    </w:p>
    <w:p w14:paraId="0C2F4E3F" w14:textId="30250E40" w:rsidR="00283A6E" w:rsidRPr="00283A6E" w:rsidRDefault="00283A6E" w:rsidP="00283A6E">
      <w:pPr>
        <w:pStyle w:val="31"/>
        <w:rPr>
          <w:lang w:val="en-US"/>
        </w:rPr>
      </w:pPr>
      <w:bookmarkStart w:id="4" w:name="_Toc96432441"/>
      <w:r w:rsidRPr="00E923B4">
        <w:t>Спецификации</w:t>
      </w:r>
      <w:r>
        <w:t xml:space="preserve"> </w:t>
      </w:r>
      <w:r w:rsidRPr="00F9608D">
        <w:t xml:space="preserve">EzSensor </w:t>
      </w:r>
      <w:r>
        <w:rPr>
          <w:lang w:val="en-US"/>
        </w:rPr>
        <w:t>Classic</w:t>
      </w:r>
      <w:bookmarkEnd w:id="4"/>
    </w:p>
    <w:p w14:paraId="667406A1" w14:textId="77777777" w:rsidR="00283A6E" w:rsidRPr="00E923B4" w:rsidRDefault="00283A6E" w:rsidP="007E169F">
      <w:pPr>
        <w:rPr>
          <w:highlight w:val="lightGray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4792"/>
      </w:tblGrid>
      <w:tr w:rsidR="00283A6E" w:rsidRPr="00491735" w14:paraId="6AB1039C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F39B7" w14:textId="77777777" w:rsidR="00283A6E" w:rsidRPr="00F9608D" w:rsidRDefault="00283A6E" w:rsidP="00C221C0">
            <w:pPr>
              <w:jc w:val="center"/>
            </w:pPr>
            <w:r w:rsidRPr="00F9608D">
              <w:t>EzSensor HD</w:t>
            </w:r>
            <w:r>
              <w:t>, модель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60104" w14:textId="1B9BE25E" w:rsidR="00283A6E" w:rsidRPr="00491735" w:rsidRDefault="00283A6E" w:rsidP="00C221C0">
            <w:pPr>
              <w:jc w:val="center"/>
              <w:rPr>
                <w:lang w:val="en-US"/>
              </w:rPr>
            </w:pPr>
            <w:r w:rsidRPr="00491735">
              <w:rPr>
                <w:lang w:val="en-US"/>
              </w:rPr>
              <w:t>IOS-U10I</w:t>
            </w:r>
            <w:r w:rsidR="00B86C9B">
              <w:rPr>
                <w:lang w:val="en-US"/>
              </w:rPr>
              <w:t>B</w:t>
            </w:r>
          </w:p>
          <w:p w14:paraId="13B1C0A3" w14:textId="513BC88B" w:rsidR="00283A6E" w:rsidRPr="00491735" w:rsidRDefault="00283A6E" w:rsidP="00C221C0">
            <w:pPr>
              <w:jc w:val="center"/>
              <w:rPr>
                <w:lang w:val="en-US"/>
              </w:rPr>
            </w:pPr>
            <w:r w:rsidRPr="00491735">
              <w:rPr>
                <w:lang w:val="en-US"/>
              </w:rPr>
              <w:t>IOS-U15I</w:t>
            </w:r>
            <w:r w:rsidR="00B86C9B">
              <w:rPr>
                <w:lang w:val="en-US"/>
              </w:rPr>
              <w:t>B</w:t>
            </w:r>
          </w:p>
          <w:p w14:paraId="2537D9F3" w14:textId="19CD46E4" w:rsidR="00283A6E" w:rsidRPr="00491735" w:rsidRDefault="00283A6E" w:rsidP="00C221C0">
            <w:pPr>
              <w:jc w:val="center"/>
              <w:rPr>
                <w:lang w:val="en-US"/>
              </w:rPr>
            </w:pPr>
            <w:r w:rsidRPr="00491735">
              <w:rPr>
                <w:lang w:val="en-US"/>
              </w:rPr>
              <w:t>IOS-U20I</w:t>
            </w:r>
            <w:r w:rsidR="00B86C9B">
              <w:rPr>
                <w:lang w:val="en-US"/>
              </w:rPr>
              <w:t>B</w:t>
            </w:r>
          </w:p>
        </w:tc>
      </w:tr>
      <w:tr w:rsidR="00283A6E" w:rsidRPr="00F9608D" w14:paraId="306E3EFE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46AB0" w14:textId="77777777" w:rsidR="00283A6E" w:rsidRPr="00F9608D" w:rsidRDefault="00283A6E" w:rsidP="00C221C0">
            <w:pPr>
              <w:jc w:val="center"/>
            </w:pPr>
            <w:r>
              <w:t>Тип матрицы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DB4D0" w14:textId="77777777" w:rsidR="00283A6E" w:rsidRPr="00F9608D" w:rsidRDefault="00283A6E" w:rsidP="00C221C0">
            <w:pPr>
              <w:jc w:val="center"/>
            </w:pPr>
            <w:r w:rsidRPr="00F9608D">
              <w:t xml:space="preserve">Фотодиодная </w:t>
            </w:r>
            <w:r>
              <w:rPr>
                <w:lang w:val="en-US"/>
              </w:rPr>
              <w:t>CMOS</w:t>
            </w:r>
            <w:r w:rsidRPr="00F9608D">
              <w:t>-матрица</w:t>
            </w:r>
          </w:p>
        </w:tc>
      </w:tr>
      <w:tr w:rsidR="00283A6E" w:rsidRPr="00F9608D" w14:paraId="52E40BD4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36F4B" w14:textId="77777777" w:rsidR="00283A6E" w:rsidRDefault="00283A6E" w:rsidP="00C221C0">
            <w:pPr>
              <w:jc w:val="center"/>
            </w:pPr>
            <w:r w:rsidRPr="00F9608D">
              <w:t>Размеры</w:t>
            </w:r>
          </w:p>
          <w:p w14:paraId="37813BA1" w14:textId="77777777" w:rsidR="00283A6E" w:rsidRPr="00F9608D" w:rsidRDefault="00283A6E" w:rsidP="00C221C0">
            <w:pPr>
              <w:jc w:val="center"/>
            </w:pPr>
            <w:r w:rsidRPr="00F9608D">
              <w:t>(</w:t>
            </w:r>
            <w:proofErr w:type="spellStart"/>
            <w:r w:rsidRPr="00F9608D">
              <w:t>ШxДxВ</w:t>
            </w:r>
            <w:proofErr w:type="spellEnd"/>
            <w:r w:rsidRPr="00F9608D">
              <w:t>)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96FD8" w14:textId="77777777" w:rsidR="00283A6E" w:rsidRPr="00F9608D" w:rsidRDefault="00283A6E" w:rsidP="00C221C0">
            <w:pPr>
              <w:jc w:val="center"/>
            </w:pPr>
            <w:r w:rsidRPr="00F9608D">
              <w:t>Размер 1.0: 36,8 х 25,4 х 4,8 мм</w:t>
            </w:r>
          </w:p>
          <w:p w14:paraId="77A4A1EF" w14:textId="77777777" w:rsidR="00283A6E" w:rsidRPr="00F9608D" w:rsidRDefault="00283A6E" w:rsidP="00C221C0">
            <w:pPr>
              <w:jc w:val="center"/>
            </w:pPr>
            <w:r w:rsidRPr="00F9608D">
              <w:t>Размер 1.5: 39,5 x 29,2 x 4,8 мм</w:t>
            </w:r>
          </w:p>
          <w:p w14:paraId="01E54065" w14:textId="77777777" w:rsidR="00283A6E" w:rsidRPr="00F9608D" w:rsidRDefault="00283A6E" w:rsidP="00C221C0">
            <w:pPr>
              <w:jc w:val="center"/>
            </w:pPr>
            <w:r w:rsidRPr="00F9608D">
              <w:t>Размер 2.0: 42,9 х 31,3 х 4,8 мм</w:t>
            </w:r>
          </w:p>
        </w:tc>
      </w:tr>
      <w:tr w:rsidR="00283A6E" w:rsidRPr="00F9608D" w14:paraId="20129851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69325" w14:textId="77777777" w:rsidR="00283A6E" w:rsidRPr="00F9608D" w:rsidRDefault="00283A6E" w:rsidP="00C221C0">
            <w:pPr>
              <w:jc w:val="center"/>
            </w:pPr>
            <w:r w:rsidRPr="00F9608D">
              <w:t>Шаг пикселя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37EC2" w14:textId="77777777" w:rsidR="00283A6E" w:rsidRPr="00F9608D" w:rsidRDefault="00283A6E" w:rsidP="00C221C0">
            <w:pPr>
              <w:jc w:val="center"/>
            </w:pPr>
            <w:r>
              <w:t>Р</w:t>
            </w:r>
            <w:r w:rsidRPr="00F9608D">
              <w:t>ежим с нормальным разрешением: 0,0296 мм</w:t>
            </w:r>
          </w:p>
        </w:tc>
      </w:tr>
      <w:tr w:rsidR="00283A6E" w:rsidRPr="00F9608D" w14:paraId="24ECFDCC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A2BFA" w14:textId="77777777" w:rsidR="00283A6E" w:rsidRPr="00F9608D" w:rsidRDefault="00283A6E" w:rsidP="00C221C0">
            <w:pPr>
              <w:jc w:val="center"/>
            </w:pPr>
            <w:r>
              <w:t>Активная поверхность матрицы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A5486" w14:textId="77777777" w:rsidR="00B86C9B" w:rsidRDefault="00B86C9B" w:rsidP="00B86C9B">
            <w:pPr>
              <w:jc w:val="center"/>
            </w:pPr>
            <w:r>
              <w:t>Размер 1.0: 30,01x20,01 мм</w:t>
            </w:r>
          </w:p>
          <w:p w14:paraId="7305018D" w14:textId="39A6E4BF" w:rsidR="00B86C9B" w:rsidRDefault="00B86C9B" w:rsidP="00B86C9B">
            <w:pPr>
              <w:jc w:val="center"/>
            </w:pPr>
            <w:r>
              <w:t>1014 x 676 пикселей</w:t>
            </w:r>
          </w:p>
          <w:p w14:paraId="22197476" w14:textId="77777777" w:rsidR="00B86C9B" w:rsidRDefault="00B86C9B" w:rsidP="00B86C9B">
            <w:pPr>
              <w:jc w:val="center"/>
            </w:pPr>
          </w:p>
          <w:p w14:paraId="45959E9F" w14:textId="38625144" w:rsidR="00B86C9B" w:rsidRDefault="00B86C9B" w:rsidP="00B86C9B">
            <w:pPr>
              <w:jc w:val="center"/>
            </w:pPr>
            <w:r>
              <w:t>Размер 1.5: 33,00 x 23,98 мм</w:t>
            </w:r>
          </w:p>
          <w:p w14:paraId="17F305BE" w14:textId="29A16E29" w:rsidR="00B86C9B" w:rsidRDefault="00B86C9B" w:rsidP="00B86C9B">
            <w:pPr>
              <w:jc w:val="center"/>
            </w:pPr>
            <w:r>
              <w:t>1115 x 810 пикселей</w:t>
            </w:r>
          </w:p>
          <w:p w14:paraId="6130048A" w14:textId="77777777" w:rsidR="00B86C9B" w:rsidRDefault="00B86C9B" w:rsidP="00B86C9B">
            <w:pPr>
              <w:jc w:val="center"/>
            </w:pPr>
          </w:p>
          <w:p w14:paraId="0A2B1D05" w14:textId="5F47CB2E" w:rsidR="00B86C9B" w:rsidRDefault="00B86C9B" w:rsidP="00B86C9B">
            <w:pPr>
              <w:jc w:val="center"/>
            </w:pPr>
            <w:r>
              <w:lastRenderedPageBreak/>
              <w:t>Размер 2.0: 35,99 x 25,99 мм</w:t>
            </w:r>
          </w:p>
          <w:p w14:paraId="682D178A" w14:textId="42E51B69" w:rsidR="00283A6E" w:rsidRPr="00F9608D" w:rsidRDefault="00B86C9B" w:rsidP="00B86C9B">
            <w:pPr>
              <w:jc w:val="center"/>
            </w:pPr>
            <w:r>
              <w:t>1216 x 878 пикселей</w:t>
            </w:r>
          </w:p>
        </w:tc>
      </w:tr>
      <w:tr w:rsidR="00283A6E" w:rsidRPr="00F9608D" w14:paraId="7C135B0D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14DD5" w14:textId="77777777" w:rsidR="00283A6E" w:rsidRPr="00F9608D" w:rsidRDefault="00283A6E" w:rsidP="00C221C0">
            <w:pPr>
              <w:jc w:val="center"/>
            </w:pPr>
            <w:r w:rsidRPr="00F9608D">
              <w:lastRenderedPageBreak/>
              <w:t>Изображение в градациях серого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3AC3D" w14:textId="77777777" w:rsidR="00283A6E" w:rsidRPr="00F9608D" w:rsidRDefault="00283A6E" w:rsidP="00C221C0">
            <w:pPr>
              <w:jc w:val="center"/>
            </w:pPr>
            <w:r w:rsidRPr="00F9608D">
              <w:t>4096 уровней серого</w:t>
            </w:r>
          </w:p>
        </w:tc>
      </w:tr>
      <w:tr w:rsidR="00283A6E" w:rsidRPr="00F9608D" w14:paraId="35C419BB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8F916" w14:textId="77777777" w:rsidR="00283A6E" w:rsidRPr="00F9608D" w:rsidRDefault="00283A6E" w:rsidP="00C221C0">
            <w:pPr>
              <w:jc w:val="center"/>
            </w:pPr>
            <w:r w:rsidRPr="00F9608D">
              <w:t>Разрешающая способность (теоретическая)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8821B" w14:textId="75847F6F" w:rsidR="00283A6E" w:rsidRPr="00F9608D" w:rsidRDefault="00B86C9B" w:rsidP="00C221C0">
            <w:pPr>
              <w:jc w:val="center"/>
            </w:pPr>
            <w:r>
              <w:t xml:space="preserve">16,89 </w:t>
            </w:r>
            <w:r w:rsidR="00283A6E" w:rsidRPr="00F9608D">
              <w:t>пары линий/мм</w:t>
            </w:r>
          </w:p>
        </w:tc>
      </w:tr>
      <w:tr w:rsidR="00283A6E" w14:paraId="7500C9D2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BDF32" w14:textId="77777777" w:rsidR="00283A6E" w:rsidRDefault="00283A6E" w:rsidP="00C221C0">
            <w:pPr>
              <w:jc w:val="center"/>
            </w:pPr>
            <w:r>
              <w:t>Длина USB-кабеля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E46D9" w14:textId="77777777" w:rsidR="00283A6E" w:rsidRDefault="00283A6E" w:rsidP="00C221C0">
            <w:pPr>
              <w:jc w:val="center"/>
            </w:pPr>
            <w:r>
              <w:t>2,7 м</w:t>
            </w:r>
          </w:p>
        </w:tc>
      </w:tr>
      <w:tr w:rsidR="00283A6E" w14:paraId="0387B342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B7912" w14:textId="77777777" w:rsidR="00283A6E" w:rsidRDefault="00283A6E" w:rsidP="00C221C0">
            <w:pPr>
              <w:jc w:val="center"/>
            </w:pPr>
            <w:r>
              <w:t>Электрические характеристики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08412" w14:textId="77777777" w:rsidR="00283A6E" w:rsidRDefault="00283A6E" w:rsidP="00C221C0">
            <w:pPr>
              <w:jc w:val="center"/>
            </w:pPr>
            <w:r>
              <w:t>5</w:t>
            </w:r>
            <w:r w:rsidRPr="00491735">
              <w:t xml:space="preserve"> </w:t>
            </w:r>
            <w:r>
              <w:t>В</w:t>
            </w:r>
            <w:r w:rsidRPr="00491735">
              <w:t xml:space="preserve"> </w:t>
            </w:r>
            <w:r>
              <w:t>пост. тока, 500</w:t>
            </w:r>
            <w:r w:rsidRPr="00491735">
              <w:t xml:space="preserve"> </w:t>
            </w:r>
            <w:r>
              <w:t>мА</w:t>
            </w:r>
          </w:p>
        </w:tc>
      </w:tr>
      <w:tr w:rsidR="00283A6E" w14:paraId="766F00D7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4A340" w14:textId="77777777" w:rsidR="00283A6E" w:rsidRDefault="00283A6E" w:rsidP="00C221C0">
            <w:pPr>
              <w:jc w:val="center"/>
            </w:pPr>
            <w:r>
              <w:t>Защита</w:t>
            </w:r>
            <w:r>
              <w:tab/>
              <w:t>от попадания</w:t>
            </w:r>
          </w:p>
          <w:p w14:paraId="4F279189" w14:textId="77777777" w:rsidR="00283A6E" w:rsidRDefault="00283A6E" w:rsidP="00C221C0">
            <w:pPr>
              <w:jc w:val="center"/>
            </w:pPr>
            <w:r>
              <w:t>воды/частиц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712F4" w14:textId="77777777" w:rsidR="00283A6E" w:rsidRDefault="00283A6E" w:rsidP="00C221C0">
            <w:pPr>
              <w:jc w:val="center"/>
            </w:pPr>
            <w:r>
              <w:t>IP</w:t>
            </w:r>
            <w:r w:rsidRPr="00491735">
              <w:t xml:space="preserve"> </w:t>
            </w:r>
            <w:r>
              <w:t>68</w:t>
            </w:r>
          </w:p>
        </w:tc>
      </w:tr>
      <w:tr w:rsidR="00283A6E" w14:paraId="3AEBAB55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02F05" w14:textId="77777777" w:rsidR="00283A6E" w:rsidRDefault="00283A6E" w:rsidP="00C221C0">
            <w:pPr>
              <w:jc w:val="center"/>
            </w:pPr>
            <w:r>
              <w:t>Срок</w:t>
            </w:r>
            <w:r w:rsidRPr="00491735">
              <w:t xml:space="preserve"> </w:t>
            </w:r>
            <w:r>
              <w:t>эксплуатации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8907C" w14:textId="77777777" w:rsidR="00283A6E" w:rsidRDefault="00283A6E" w:rsidP="00C221C0">
            <w:pPr>
              <w:jc w:val="center"/>
            </w:pPr>
            <w:r>
              <w:t>7</w:t>
            </w:r>
            <w:r w:rsidRPr="00491735">
              <w:t xml:space="preserve"> </w:t>
            </w:r>
            <w:r>
              <w:t>лет</w:t>
            </w:r>
          </w:p>
        </w:tc>
      </w:tr>
      <w:tr w:rsidR="00283A6E" w14:paraId="687CE7B6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89DE3" w14:textId="77777777" w:rsidR="00283A6E" w:rsidRDefault="00283A6E" w:rsidP="00C221C0">
            <w:pPr>
              <w:jc w:val="center"/>
            </w:pPr>
            <w:r>
              <w:t>Температура</w:t>
            </w:r>
            <w:r w:rsidRPr="00491735">
              <w:t xml:space="preserve"> </w:t>
            </w:r>
            <w:r>
              <w:t>окружающей</w:t>
            </w:r>
            <w:r w:rsidRPr="00491735">
              <w:t xml:space="preserve"> </w:t>
            </w:r>
            <w:r>
              <w:t>среды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E0EA5" w14:textId="77777777" w:rsidR="00283A6E" w:rsidRDefault="00283A6E" w:rsidP="00C221C0">
            <w:pPr>
              <w:jc w:val="center"/>
            </w:pPr>
            <w:r>
              <w:t>От</w:t>
            </w:r>
            <w:r w:rsidRPr="00491735">
              <w:t xml:space="preserve"> </w:t>
            </w:r>
            <w:r>
              <w:t>10°C до</w:t>
            </w:r>
            <w:r w:rsidRPr="00491735">
              <w:t xml:space="preserve"> </w:t>
            </w:r>
            <w:r>
              <w:t>30°C (при</w:t>
            </w:r>
            <w:r w:rsidRPr="00491735">
              <w:t xml:space="preserve"> </w:t>
            </w:r>
            <w:r>
              <w:t>использовании)</w:t>
            </w:r>
          </w:p>
          <w:p w14:paraId="4634891D" w14:textId="77777777" w:rsidR="00283A6E" w:rsidRDefault="00283A6E" w:rsidP="00C221C0">
            <w:pPr>
              <w:jc w:val="center"/>
            </w:pPr>
            <w:r>
              <w:t>От -20°C до 60°C (при транспортировке и</w:t>
            </w:r>
            <w:r w:rsidRPr="00491735">
              <w:t xml:space="preserve"> </w:t>
            </w:r>
            <w:r>
              <w:t>хранении)</w:t>
            </w:r>
          </w:p>
        </w:tc>
      </w:tr>
      <w:tr w:rsidR="00283A6E" w14:paraId="68920FF3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22A94" w14:textId="77777777" w:rsidR="00283A6E" w:rsidRDefault="00283A6E" w:rsidP="00C221C0">
            <w:pPr>
              <w:jc w:val="center"/>
            </w:pPr>
            <w:r>
              <w:t>Относительная</w:t>
            </w:r>
            <w:r w:rsidRPr="00491735">
              <w:t xml:space="preserve"> </w:t>
            </w:r>
            <w:r>
              <w:t>влажность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8341B" w14:textId="77777777" w:rsidR="00283A6E" w:rsidRDefault="00283A6E" w:rsidP="00C221C0">
            <w:pPr>
              <w:jc w:val="center"/>
            </w:pPr>
            <w:r>
              <w:t>От</w:t>
            </w:r>
            <w:r w:rsidRPr="00491735">
              <w:t xml:space="preserve"> </w:t>
            </w:r>
            <w:r>
              <w:t>30%</w:t>
            </w:r>
            <w:r w:rsidRPr="00491735">
              <w:t xml:space="preserve"> </w:t>
            </w:r>
            <w:r>
              <w:t>до 80%</w:t>
            </w:r>
            <w:r w:rsidRPr="00491735">
              <w:t xml:space="preserve"> </w:t>
            </w:r>
            <w:r>
              <w:t>(при</w:t>
            </w:r>
            <w:r w:rsidRPr="00491735">
              <w:t xml:space="preserve"> </w:t>
            </w:r>
            <w:r>
              <w:t>использовании)</w:t>
            </w:r>
          </w:p>
          <w:p w14:paraId="34B39619" w14:textId="77777777" w:rsidR="00283A6E" w:rsidRDefault="00283A6E" w:rsidP="00C221C0">
            <w:pPr>
              <w:jc w:val="center"/>
            </w:pPr>
            <w:r>
              <w:t>От 10%</w:t>
            </w:r>
            <w:r w:rsidRPr="00491735">
              <w:t xml:space="preserve"> </w:t>
            </w:r>
            <w:r>
              <w:t>до 80%</w:t>
            </w:r>
            <w:r w:rsidRPr="00491735">
              <w:t xml:space="preserve"> </w:t>
            </w:r>
            <w:r>
              <w:t>(при</w:t>
            </w:r>
            <w:r w:rsidRPr="00491735">
              <w:t xml:space="preserve"> </w:t>
            </w:r>
            <w:r>
              <w:t>транспортировке</w:t>
            </w:r>
            <w:r w:rsidRPr="00491735">
              <w:t xml:space="preserve"> </w:t>
            </w:r>
            <w:r>
              <w:t>и</w:t>
            </w:r>
            <w:r w:rsidRPr="00491735">
              <w:t xml:space="preserve"> </w:t>
            </w:r>
            <w:r>
              <w:t>хранении)</w:t>
            </w:r>
          </w:p>
        </w:tc>
      </w:tr>
      <w:tr w:rsidR="00283A6E" w14:paraId="44BAEB5A" w14:textId="77777777" w:rsidTr="00C221C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AD96F" w14:textId="77777777" w:rsidR="00283A6E" w:rsidRDefault="00283A6E" w:rsidP="00C221C0">
            <w:pPr>
              <w:jc w:val="center"/>
            </w:pPr>
            <w:r>
              <w:t>Давление</w:t>
            </w:r>
            <w:r w:rsidRPr="00491735">
              <w:t xml:space="preserve"> </w:t>
            </w:r>
            <w:r>
              <w:t>воздуха</w:t>
            </w:r>
          </w:p>
        </w:tc>
        <w:tc>
          <w:tcPr>
            <w:tcW w:w="3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45056" w14:textId="77777777" w:rsidR="00283A6E" w:rsidRDefault="00283A6E" w:rsidP="00C221C0">
            <w:pPr>
              <w:jc w:val="center"/>
            </w:pPr>
            <w:r>
              <w:t>От</w:t>
            </w:r>
            <w:r w:rsidRPr="00491735">
              <w:t xml:space="preserve"> </w:t>
            </w:r>
            <w:r>
              <w:t>700 до</w:t>
            </w:r>
            <w:r w:rsidRPr="00491735">
              <w:t xml:space="preserve"> </w:t>
            </w:r>
            <w:r>
              <w:t xml:space="preserve">1060 </w:t>
            </w:r>
            <w:proofErr w:type="spellStart"/>
            <w:r>
              <w:t>гПа</w:t>
            </w:r>
            <w:proofErr w:type="spellEnd"/>
          </w:p>
        </w:tc>
      </w:tr>
    </w:tbl>
    <w:p w14:paraId="32588741" w14:textId="41A242A9" w:rsidR="007A71F8" w:rsidRPr="00E923B4" w:rsidRDefault="007A71F8" w:rsidP="007E169F">
      <w:pPr>
        <w:rPr>
          <w:highlight w:val="lightGray"/>
        </w:rPr>
      </w:pPr>
      <w:r w:rsidRPr="00E923B4">
        <w:rPr>
          <w:highlight w:val="lightGray"/>
        </w:rPr>
        <w:br w:type="page"/>
      </w:r>
    </w:p>
    <w:p w14:paraId="094993B2" w14:textId="467A319B" w:rsidR="009073A8" w:rsidRPr="00E923B4" w:rsidRDefault="00403237" w:rsidP="00301CED">
      <w:pPr>
        <w:pStyle w:val="31"/>
      </w:pPr>
      <w:bookmarkStart w:id="5" w:name="_Toc96432442"/>
      <w:r w:rsidRPr="00E923B4">
        <w:lastRenderedPageBreak/>
        <w:t>Компоненты системы</w:t>
      </w:r>
      <w:bookmarkEnd w:id="5"/>
    </w:p>
    <w:p w14:paraId="58CDD3F6" w14:textId="77777777" w:rsidR="00301CED" w:rsidRPr="00E923B4" w:rsidRDefault="00301CED" w:rsidP="00301CED"/>
    <w:p w14:paraId="66B3C74A" w14:textId="3F410DE5" w:rsidR="00801FF0" w:rsidRPr="00E923B4" w:rsidRDefault="009073A8" w:rsidP="007E169F">
      <w:r w:rsidRPr="00E923B4">
        <w:t xml:space="preserve">Персонал, устанавливающий </w:t>
      </w:r>
      <w:proofErr w:type="spellStart"/>
      <w:r w:rsidRPr="00E923B4">
        <w:t>визиограф</w:t>
      </w:r>
      <w:proofErr w:type="spellEnd"/>
      <w:r w:rsidRPr="00E923B4">
        <w:t xml:space="preserve"> EzSensor</w:t>
      </w:r>
      <w:r w:rsidR="00AE50FD" w:rsidRPr="00E923B4">
        <w:t>,</w:t>
      </w:r>
      <w:r w:rsidRPr="00E923B4">
        <w:t xml:space="preserve"> должен проверить</w:t>
      </w:r>
      <w:r w:rsidR="00324EAF" w:rsidRPr="00E923B4">
        <w:t xml:space="preserve"> </w:t>
      </w:r>
      <w:r w:rsidRPr="00E923B4">
        <w:t>наличие следующих компонентов, перечисленных в таблице ниже перед началом установки. Если серийные номера отдельных компонентов не совпадают, не устанавливайте систему и свяжитесь со своим дистрибьютором.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2"/>
        <w:gridCol w:w="2530"/>
        <w:gridCol w:w="3516"/>
      </w:tblGrid>
      <w:tr w:rsidR="007E169F" w:rsidRPr="00E923B4" w14:paraId="62C9594B" w14:textId="77777777" w:rsidTr="00E23CCE">
        <w:tc>
          <w:tcPr>
            <w:tcW w:w="442" w:type="dxa"/>
            <w:vAlign w:val="center"/>
          </w:tcPr>
          <w:p w14:paraId="7304F63F" w14:textId="18515D91" w:rsidR="007E169F" w:rsidRPr="00E923B4" w:rsidRDefault="007E169F" w:rsidP="00E23CCE">
            <w:pPr>
              <w:jc w:val="center"/>
            </w:pPr>
            <w:r w:rsidRPr="00E923B4">
              <w:t>№</w:t>
            </w:r>
          </w:p>
        </w:tc>
        <w:tc>
          <w:tcPr>
            <w:tcW w:w="2530" w:type="dxa"/>
            <w:vAlign w:val="center"/>
          </w:tcPr>
          <w:p w14:paraId="2067BE4F" w14:textId="047F4AC9" w:rsidR="007E169F" w:rsidRPr="00E923B4" w:rsidRDefault="007E169F" w:rsidP="00E23CCE">
            <w:pPr>
              <w:jc w:val="center"/>
            </w:pPr>
            <w:r w:rsidRPr="00E923B4">
              <w:t>Компонент</w:t>
            </w:r>
          </w:p>
        </w:tc>
        <w:tc>
          <w:tcPr>
            <w:tcW w:w="3516" w:type="dxa"/>
            <w:vAlign w:val="center"/>
          </w:tcPr>
          <w:p w14:paraId="46FC9412" w14:textId="2264C2F5" w:rsidR="007E169F" w:rsidRPr="00E923B4" w:rsidRDefault="007E169F" w:rsidP="00E23CCE">
            <w:pPr>
              <w:jc w:val="center"/>
            </w:pPr>
            <w:r w:rsidRPr="00E923B4">
              <w:t>Замечание</w:t>
            </w:r>
          </w:p>
        </w:tc>
      </w:tr>
      <w:tr w:rsidR="007E169F" w:rsidRPr="00E923B4" w14:paraId="2F6A11CD" w14:textId="77777777" w:rsidTr="00E23CCE">
        <w:tc>
          <w:tcPr>
            <w:tcW w:w="442" w:type="dxa"/>
            <w:vAlign w:val="center"/>
          </w:tcPr>
          <w:p w14:paraId="61737B85" w14:textId="15AC2F61" w:rsidR="007E169F" w:rsidRPr="00E923B4" w:rsidRDefault="007E169F" w:rsidP="00E23CCE">
            <w:pPr>
              <w:jc w:val="center"/>
            </w:pPr>
            <w:r w:rsidRPr="00E923B4">
              <w:t>1.</w:t>
            </w:r>
          </w:p>
        </w:tc>
        <w:tc>
          <w:tcPr>
            <w:tcW w:w="2530" w:type="dxa"/>
            <w:vAlign w:val="center"/>
          </w:tcPr>
          <w:p w14:paraId="26567F06" w14:textId="6C909614" w:rsidR="007E169F" w:rsidRPr="00E923B4" w:rsidRDefault="0040309C" w:rsidP="00E23CCE">
            <w:pPr>
              <w:jc w:val="center"/>
            </w:pPr>
            <w:r>
              <w:t xml:space="preserve">Цифровой </w:t>
            </w:r>
            <w:r w:rsidR="007E169F" w:rsidRPr="00E923B4">
              <w:t>датчик</w:t>
            </w:r>
          </w:p>
        </w:tc>
        <w:tc>
          <w:tcPr>
            <w:tcW w:w="3516" w:type="dxa"/>
            <w:vAlign w:val="center"/>
          </w:tcPr>
          <w:p w14:paraId="5F53DD9F" w14:textId="3C1ADF41" w:rsidR="007E169F" w:rsidRPr="00E923B4" w:rsidRDefault="00EE29CA" w:rsidP="00E23CCE">
            <w:pPr>
              <w:jc w:val="center"/>
            </w:pPr>
            <w:r w:rsidRPr="00E923B4">
              <w:t>1 шт.</w:t>
            </w:r>
          </w:p>
        </w:tc>
      </w:tr>
      <w:tr w:rsidR="007E169F" w:rsidRPr="00E923B4" w14:paraId="6E5FFB5E" w14:textId="77777777" w:rsidTr="00E23CCE">
        <w:tc>
          <w:tcPr>
            <w:tcW w:w="442" w:type="dxa"/>
            <w:vAlign w:val="center"/>
          </w:tcPr>
          <w:p w14:paraId="1339B4AD" w14:textId="31ADFE9A" w:rsidR="007E169F" w:rsidRPr="00E923B4" w:rsidRDefault="007E169F" w:rsidP="00E23CCE">
            <w:pPr>
              <w:jc w:val="center"/>
            </w:pPr>
            <w:r w:rsidRPr="00E923B4">
              <w:t>2.</w:t>
            </w:r>
          </w:p>
        </w:tc>
        <w:tc>
          <w:tcPr>
            <w:tcW w:w="2530" w:type="dxa"/>
            <w:vAlign w:val="center"/>
          </w:tcPr>
          <w:p w14:paraId="27D5041A" w14:textId="1393947F" w:rsidR="007E169F" w:rsidRPr="00E923B4" w:rsidRDefault="0040309C" w:rsidP="00E23CCE">
            <w:pPr>
              <w:jc w:val="center"/>
            </w:pPr>
            <w:r w:rsidRPr="00E923B4">
              <w:t xml:space="preserve">Руководство </w:t>
            </w:r>
            <w:r>
              <w:t>по эксплуатации</w:t>
            </w:r>
          </w:p>
        </w:tc>
        <w:tc>
          <w:tcPr>
            <w:tcW w:w="3516" w:type="dxa"/>
            <w:vAlign w:val="center"/>
          </w:tcPr>
          <w:p w14:paraId="320B1637" w14:textId="197517B3" w:rsidR="007E169F" w:rsidRPr="00E923B4" w:rsidRDefault="00EE29CA" w:rsidP="00E23CCE">
            <w:pPr>
              <w:jc w:val="center"/>
            </w:pPr>
            <w:r w:rsidRPr="00E923B4">
              <w:t>1 шт.</w:t>
            </w:r>
          </w:p>
        </w:tc>
      </w:tr>
      <w:tr w:rsidR="0040309C" w:rsidRPr="00E923B4" w14:paraId="034DEDA7" w14:textId="77777777" w:rsidTr="00E23CCE">
        <w:tc>
          <w:tcPr>
            <w:tcW w:w="442" w:type="dxa"/>
            <w:vAlign w:val="center"/>
          </w:tcPr>
          <w:p w14:paraId="733B389C" w14:textId="6E9D6A24" w:rsidR="0040309C" w:rsidRPr="00E923B4" w:rsidRDefault="0040309C" w:rsidP="0040309C">
            <w:pPr>
              <w:jc w:val="center"/>
            </w:pPr>
            <w:r w:rsidRPr="00E923B4">
              <w:t>3.</w:t>
            </w:r>
          </w:p>
        </w:tc>
        <w:tc>
          <w:tcPr>
            <w:tcW w:w="2530" w:type="dxa"/>
            <w:vAlign w:val="center"/>
          </w:tcPr>
          <w:p w14:paraId="41F7B56D" w14:textId="24F6C41B" w:rsidR="0040309C" w:rsidRPr="00E923B4" w:rsidRDefault="0040309C" w:rsidP="0040309C">
            <w:pPr>
              <w:jc w:val="center"/>
            </w:pPr>
            <w:r w:rsidRPr="0040309C">
              <w:t>USB-накопитель с программным обеспечением</w:t>
            </w:r>
          </w:p>
        </w:tc>
        <w:tc>
          <w:tcPr>
            <w:tcW w:w="3516" w:type="dxa"/>
            <w:vAlign w:val="center"/>
          </w:tcPr>
          <w:p w14:paraId="56F80112" w14:textId="5BBB8993" w:rsidR="0040309C" w:rsidRPr="00E923B4" w:rsidRDefault="0040309C" w:rsidP="0040309C">
            <w:pPr>
              <w:jc w:val="center"/>
            </w:pPr>
            <w:r w:rsidRPr="00E923B4">
              <w:t>1 шт.</w:t>
            </w:r>
          </w:p>
        </w:tc>
      </w:tr>
      <w:tr w:rsidR="0040309C" w:rsidRPr="00E923B4" w14:paraId="1DB84A39" w14:textId="77777777" w:rsidTr="00E23CCE">
        <w:tc>
          <w:tcPr>
            <w:tcW w:w="442" w:type="dxa"/>
            <w:vAlign w:val="center"/>
          </w:tcPr>
          <w:p w14:paraId="5FA2D889" w14:textId="0F03C638" w:rsidR="0040309C" w:rsidRPr="00E923B4" w:rsidRDefault="0040309C" w:rsidP="0040309C">
            <w:pPr>
              <w:jc w:val="center"/>
            </w:pPr>
            <w:r w:rsidRPr="00E923B4">
              <w:t>4.</w:t>
            </w:r>
          </w:p>
        </w:tc>
        <w:tc>
          <w:tcPr>
            <w:tcW w:w="2530" w:type="dxa"/>
            <w:vAlign w:val="center"/>
          </w:tcPr>
          <w:p w14:paraId="0559FACF" w14:textId="4E897B0A" w:rsidR="0040309C" w:rsidRPr="00E923B4" w:rsidRDefault="0040309C" w:rsidP="0040309C">
            <w:pPr>
              <w:jc w:val="center"/>
            </w:pPr>
            <w:r w:rsidRPr="0040309C">
              <w:t>Кабель - переходник USB</w:t>
            </w:r>
          </w:p>
        </w:tc>
        <w:tc>
          <w:tcPr>
            <w:tcW w:w="3516" w:type="dxa"/>
            <w:vAlign w:val="center"/>
          </w:tcPr>
          <w:p w14:paraId="67F7850E" w14:textId="46835635" w:rsidR="0040309C" w:rsidRPr="00E923B4" w:rsidRDefault="0040309C" w:rsidP="0040309C">
            <w:pPr>
              <w:jc w:val="center"/>
            </w:pPr>
            <w:r w:rsidRPr="00E923B4">
              <w:t>1 шт.</w:t>
            </w:r>
          </w:p>
        </w:tc>
      </w:tr>
      <w:tr w:rsidR="0040309C" w:rsidRPr="00E923B4" w14:paraId="5FFEC92E" w14:textId="77777777" w:rsidTr="00E23CCE">
        <w:tc>
          <w:tcPr>
            <w:tcW w:w="442" w:type="dxa"/>
            <w:vAlign w:val="center"/>
          </w:tcPr>
          <w:p w14:paraId="420421E8" w14:textId="62BA000F" w:rsidR="0040309C" w:rsidRPr="00E923B4" w:rsidRDefault="0040309C" w:rsidP="0040309C">
            <w:pPr>
              <w:jc w:val="center"/>
            </w:pPr>
            <w:r w:rsidRPr="00E923B4">
              <w:t>5.</w:t>
            </w:r>
          </w:p>
        </w:tc>
        <w:tc>
          <w:tcPr>
            <w:tcW w:w="2530" w:type="dxa"/>
            <w:vAlign w:val="center"/>
          </w:tcPr>
          <w:p w14:paraId="339599C6" w14:textId="09CB4E68" w:rsidR="0040309C" w:rsidRPr="00E923B4" w:rsidRDefault="0040309C" w:rsidP="0040309C">
            <w:pPr>
              <w:jc w:val="center"/>
            </w:pPr>
            <w:r w:rsidRPr="0040309C">
              <w:t>Держатель датчика</w:t>
            </w:r>
          </w:p>
        </w:tc>
        <w:tc>
          <w:tcPr>
            <w:tcW w:w="3516" w:type="dxa"/>
            <w:vAlign w:val="center"/>
          </w:tcPr>
          <w:p w14:paraId="0D390844" w14:textId="7717B6BB" w:rsidR="0040309C" w:rsidRPr="00E923B4" w:rsidRDefault="00096DD3" w:rsidP="0040309C">
            <w:pPr>
              <w:jc w:val="center"/>
            </w:pPr>
            <w:r>
              <w:t>1</w:t>
            </w:r>
            <w:r w:rsidR="0040309C" w:rsidRPr="00E923B4">
              <w:t xml:space="preserve"> шт.</w:t>
            </w:r>
          </w:p>
        </w:tc>
      </w:tr>
      <w:tr w:rsidR="0040309C" w:rsidRPr="00E923B4" w14:paraId="3D53B771" w14:textId="77777777" w:rsidTr="00E23CCE">
        <w:tc>
          <w:tcPr>
            <w:tcW w:w="442" w:type="dxa"/>
            <w:vAlign w:val="center"/>
          </w:tcPr>
          <w:p w14:paraId="46526F45" w14:textId="0A1C8092" w:rsidR="0040309C" w:rsidRPr="00E923B4" w:rsidRDefault="0040309C" w:rsidP="0040309C">
            <w:pPr>
              <w:jc w:val="center"/>
            </w:pPr>
            <w:r w:rsidRPr="00E923B4">
              <w:t>6.</w:t>
            </w:r>
          </w:p>
        </w:tc>
        <w:tc>
          <w:tcPr>
            <w:tcW w:w="2530" w:type="dxa"/>
            <w:vAlign w:val="center"/>
          </w:tcPr>
          <w:p w14:paraId="638390A4" w14:textId="3CA1B80C" w:rsidR="0040309C" w:rsidRPr="00E923B4" w:rsidRDefault="0040309C" w:rsidP="0040309C">
            <w:pPr>
              <w:jc w:val="center"/>
            </w:pPr>
            <w:r w:rsidRPr="0040309C">
              <w:t>Чехлы одноразовые нестерильные для датчика</w:t>
            </w:r>
          </w:p>
        </w:tc>
        <w:tc>
          <w:tcPr>
            <w:tcW w:w="3516" w:type="dxa"/>
            <w:vAlign w:val="center"/>
          </w:tcPr>
          <w:p w14:paraId="4950D6F8" w14:textId="0CACD0CA" w:rsidR="0040309C" w:rsidRPr="00E923B4" w:rsidRDefault="0040309C" w:rsidP="0040309C">
            <w:pPr>
              <w:jc w:val="center"/>
            </w:pPr>
            <w:r>
              <w:t>50</w:t>
            </w:r>
            <w:r w:rsidRPr="00E923B4">
              <w:t xml:space="preserve"> шт.</w:t>
            </w:r>
          </w:p>
        </w:tc>
      </w:tr>
      <w:tr w:rsidR="0040309C" w:rsidRPr="00E923B4" w14:paraId="671DDB7E" w14:textId="77777777" w:rsidTr="00E23CCE">
        <w:tc>
          <w:tcPr>
            <w:tcW w:w="442" w:type="dxa"/>
            <w:vAlign w:val="center"/>
          </w:tcPr>
          <w:p w14:paraId="4C78D78E" w14:textId="13F058F9" w:rsidR="0040309C" w:rsidRPr="00E923B4" w:rsidRDefault="0040309C" w:rsidP="0040309C">
            <w:pPr>
              <w:jc w:val="center"/>
            </w:pPr>
            <w:r w:rsidRPr="00E923B4">
              <w:t>7.</w:t>
            </w:r>
          </w:p>
        </w:tc>
        <w:tc>
          <w:tcPr>
            <w:tcW w:w="2530" w:type="dxa"/>
            <w:vAlign w:val="center"/>
          </w:tcPr>
          <w:p w14:paraId="52F2475D" w14:textId="66A11858" w:rsidR="0040309C" w:rsidRPr="00E923B4" w:rsidRDefault="0040309C" w:rsidP="0040309C">
            <w:pPr>
              <w:jc w:val="center"/>
            </w:pPr>
            <w:r w:rsidRPr="0040309C">
              <w:t>Чехлы силиконовые для датчика</w:t>
            </w:r>
          </w:p>
        </w:tc>
        <w:tc>
          <w:tcPr>
            <w:tcW w:w="3516" w:type="dxa"/>
            <w:vAlign w:val="center"/>
          </w:tcPr>
          <w:p w14:paraId="33A8A064" w14:textId="507F74EE" w:rsidR="0040309C" w:rsidRPr="00E923B4" w:rsidRDefault="0040309C" w:rsidP="0040309C">
            <w:pPr>
              <w:jc w:val="center"/>
            </w:pPr>
            <w:r>
              <w:t>2 шт.</w:t>
            </w:r>
          </w:p>
        </w:tc>
      </w:tr>
    </w:tbl>
    <w:p w14:paraId="3DBED4AC" w14:textId="4BFC68B8" w:rsidR="007E169F" w:rsidRPr="00E923B4" w:rsidRDefault="007E169F" w:rsidP="007E169F"/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462"/>
      </w:tblGrid>
      <w:tr w:rsidR="00CF35B2" w:rsidRPr="00E923B4" w14:paraId="1BCC0F52" w14:textId="77777777" w:rsidTr="00FF1A8C">
        <w:tc>
          <w:tcPr>
            <w:tcW w:w="1036" w:type="dxa"/>
            <w:vAlign w:val="center"/>
          </w:tcPr>
          <w:p w14:paraId="3EA7BBBC" w14:textId="5A28387C" w:rsidR="00CF35B2" w:rsidRPr="00E923B4" w:rsidRDefault="008636E9" w:rsidP="007E169F">
            <w:pPr>
              <w:jc w:val="left"/>
            </w:pPr>
            <w:r w:rsidRPr="00E923B4">
              <w:object w:dxaOrig="708" w:dyaOrig="648" w14:anchorId="4BC831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4pt;height:32.4pt" o:ole="">
                  <v:imagedata r:id="rId8" o:title=""/>
                </v:shape>
                <o:OLEObject Type="Embed" ProgID="PBrush" ShapeID="_x0000_i1025" DrawAspect="Content" ObjectID="_1707045318" r:id="rId9"/>
              </w:object>
            </w:r>
          </w:p>
        </w:tc>
        <w:tc>
          <w:tcPr>
            <w:tcW w:w="5462" w:type="dxa"/>
            <w:vAlign w:val="center"/>
          </w:tcPr>
          <w:p w14:paraId="43D9F656" w14:textId="40A0AEDD" w:rsidR="00CF35B2" w:rsidRPr="00E923B4" w:rsidRDefault="00AE50FD" w:rsidP="00FF1A8C">
            <w:r w:rsidRPr="00E923B4">
              <w:t xml:space="preserve">Драйверы для </w:t>
            </w:r>
            <w:proofErr w:type="spellStart"/>
            <w:r w:rsidRPr="00E923B4">
              <w:t>визиографа</w:t>
            </w:r>
            <w:proofErr w:type="spellEnd"/>
            <w:r w:rsidRPr="00E923B4">
              <w:t xml:space="preserve"> находятся на одной </w:t>
            </w:r>
            <w:r w:rsidRPr="00E923B4">
              <w:rPr>
                <w:lang w:val="en-US"/>
              </w:rPr>
              <w:t>USB</w:t>
            </w:r>
            <w:r w:rsidRPr="00E923B4">
              <w:t xml:space="preserve">-флешке с программным обеспечением </w:t>
            </w:r>
            <w:proofErr w:type="spellStart"/>
            <w:r w:rsidRPr="00E923B4">
              <w:rPr>
                <w:lang w:val="en-US"/>
              </w:rPr>
              <w:t>EzDent</w:t>
            </w:r>
            <w:proofErr w:type="spellEnd"/>
            <w:r w:rsidRPr="00E923B4">
              <w:t>-</w:t>
            </w:r>
            <w:r w:rsidRPr="00E923B4">
              <w:rPr>
                <w:lang w:val="en-US"/>
              </w:rPr>
              <w:t>i</w:t>
            </w:r>
            <w:r w:rsidRPr="00E923B4">
              <w:t xml:space="preserve"> и </w:t>
            </w:r>
            <w:r w:rsidR="008636E9" w:rsidRPr="00E923B4">
              <w:t>лицензиями</w:t>
            </w:r>
            <w:r w:rsidRPr="00E923B4">
              <w:t>.</w:t>
            </w:r>
          </w:p>
        </w:tc>
      </w:tr>
    </w:tbl>
    <w:p w14:paraId="4D7F7C6A" w14:textId="77777777" w:rsidR="007E169F" w:rsidRPr="00E923B4" w:rsidRDefault="007E169F" w:rsidP="007E169F"/>
    <w:p w14:paraId="52FA5E5B" w14:textId="77777777" w:rsidR="00FF1A8C" w:rsidRPr="00E923B4" w:rsidRDefault="00FF1A8C">
      <w:pPr>
        <w:spacing w:after="200" w:line="276" w:lineRule="auto"/>
        <w:jc w:val="left"/>
      </w:pPr>
      <w:r w:rsidRPr="00E923B4">
        <w:br w:type="page"/>
      </w:r>
    </w:p>
    <w:p w14:paraId="55906087" w14:textId="0689085D" w:rsidR="009073A8" w:rsidRPr="00E923B4" w:rsidRDefault="009073A8" w:rsidP="007E169F">
      <w:r w:rsidRPr="00E923B4">
        <w:lastRenderedPageBreak/>
        <w:t xml:space="preserve">1. </w:t>
      </w:r>
      <w:r w:rsidR="0040309C">
        <w:t xml:space="preserve">Цифровой </w:t>
      </w:r>
      <w:r w:rsidR="0040309C" w:rsidRPr="00E923B4">
        <w:t>датчик</w:t>
      </w:r>
      <w:r w:rsidRPr="00E923B4">
        <w:t>:</w:t>
      </w:r>
    </w:p>
    <w:p w14:paraId="1ED3FB2E" w14:textId="77777777" w:rsidR="005B6B89" w:rsidRPr="00E923B4" w:rsidRDefault="009073A8" w:rsidP="007E169F">
      <w:r w:rsidRPr="00E923B4">
        <w:t xml:space="preserve">Состоит из CMOS датчика, специально разработанного для рентгенографии и герметично запечатанного в эргономичную капсулу. Чувствительная поверхность датчика покрыта тонким слоем </w:t>
      </w:r>
      <w:r w:rsidR="00166D2F" w:rsidRPr="00E923B4">
        <w:t>мерцающего</w:t>
      </w:r>
      <w:r w:rsidRPr="00E923B4">
        <w:t xml:space="preserve"> фосфора</w:t>
      </w:r>
      <w:r w:rsidR="00166D2F" w:rsidRPr="00E923B4">
        <w:t xml:space="preserve"> (сцинтиллятора)</w:t>
      </w:r>
      <w:r w:rsidRPr="00E923B4">
        <w:t xml:space="preserve">, проходя через который рентгеновские лучи преобразуются в свет, а затем в электрическую энергию. </w:t>
      </w:r>
    </w:p>
    <w:p w14:paraId="4557C8E9" w14:textId="3AEAC018" w:rsidR="00801FF0" w:rsidRPr="00E923B4" w:rsidRDefault="00B86C9B" w:rsidP="008636E9">
      <w:pPr>
        <w:jc w:val="center"/>
      </w:pPr>
      <w:r>
        <w:rPr>
          <w:noProof/>
          <w:sz w:val="20"/>
          <w:szCs w:val="20"/>
        </w:rPr>
        <w:drawing>
          <wp:inline distT="0" distB="0" distL="0" distR="0" wp14:anchorId="2E564AAA" wp14:editId="732A5AD0">
            <wp:extent cx="1295400" cy="17373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2875" w14:textId="0B7244C2" w:rsidR="008636E9" w:rsidRDefault="008636E9" w:rsidP="008636E9">
      <w:pPr>
        <w:jc w:val="left"/>
      </w:pPr>
      <w:r w:rsidRPr="00E923B4">
        <w:t xml:space="preserve">2. </w:t>
      </w:r>
      <w:r w:rsidR="0040309C">
        <w:t>Руководство по эксплуатации</w:t>
      </w:r>
      <w:r w:rsidRPr="00E923B4">
        <w:t xml:space="preserve">: </w:t>
      </w:r>
    </w:p>
    <w:p w14:paraId="39C47396" w14:textId="2DF09220" w:rsidR="00096DD3" w:rsidRDefault="00096DD3" w:rsidP="008636E9">
      <w:pPr>
        <w:jc w:val="left"/>
      </w:pPr>
      <w:r>
        <w:t>Настоящее руководство пользователя</w:t>
      </w:r>
    </w:p>
    <w:p w14:paraId="6EC09ED2" w14:textId="6E99E3E2" w:rsidR="0040309C" w:rsidRDefault="0040309C" w:rsidP="008636E9">
      <w:pPr>
        <w:jc w:val="left"/>
      </w:pPr>
    </w:p>
    <w:p w14:paraId="20C85036" w14:textId="2E6FD001" w:rsidR="0040309C" w:rsidRDefault="0040309C" w:rsidP="008636E9">
      <w:pPr>
        <w:jc w:val="left"/>
      </w:pPr>
      <w:r>
        <w:t xml:space="preserve">3. </w:t>
      </w:r>
      <w:r w:rsidRPr="0040309C">
        <w:t>USB-накопитель</w:t>
      </w:r>
    </w:p>
    <w:p w14:paraId="4B168BB5" w14:textId="236D8890" w:rsidR="0040309C" w:rsidRDefault="00096DD3" w:rsidP="008636E9">
      <w:pPr>
        <w:jc w:val="left"/>
      </w:pPr>
      <w:r>
        <w:t>Содержит к</w:t>
      </w:r>
      <w:r w:rsidRPr="00E923B4">
        <w:t>алибровочные файлы, драйвер устройства, программ</w:t>
      </w:r>
      <w:r>
        <w:t>у</w:t>
      </w:r>
      <w:r w:rsidRPr="00E923B4">
        <w:t xml:space="preserve"> </w:t>
      </w:r>
      <w:proofErr w:type="spellStart"/>
      <w:r w:rsidRPr="00E923B4">
        <w:t>EzDent</w:t>
      </w:r>
      <w:proofErr w:type="spellEnd"/>
      <w:r w:rsidRPr="00E923B4">
        <w:t>-i и 5 лицензий</w:t>
      </w:r>
    </w:p>
    <w:p w14:paraId="3C1CB841" w14:textId="34D57B71" w:rsidR="00096DD3" w:rsidRDefault="00096DD3" w:rsidP="00096DD3">
      <w:pPr>
        <w:jc w:val="center"/>
      </w:pPr>
      <w:r w:rsidRPr="00E923B4">
        <w:rPr>
          <w:noProof/>
        </w:rPr>
        <w:drawing>
          <wp:inline distT="0" distB="0" distL="0" distR="0" wp14:anchorId="7CED721E" wp14:editId="3C3FE175">
            <wp:extent cx="853440" cy="7162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16568" t="3157" r="16566" b="-2105"/>
                    <a:stretch/>
                  </pic:blipFill>
                  <pic:spPr bwMode="auto">
                    <a:xfrm>
                      <a:off x="0" y="0"/>
                      <a:ext cx="85344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3B540" w14:textId="60FDA1E1" w:rsidR="00096DD3" w:rsidRDefault="00096DD3" w:rsidP="008636E9">
      <w:pPr>
        <w:jc w:val="left"/>
      </w:pPr>
    </w:p>
    <w:p w14:paraId="6940DA36" w14:textId="77777777" w:rsidR="00096DD3" w:rsidRDefault="00096DD3" w:rsidP="008636E9">
      <w:pPr>
        <w:jc w:val="left"/>
      </w:pPr>
      <w:r>
        <w:t xml:space="preserve">4. </w:t>
      </w:r>
      <w:r w:rsidRPr="0040309C">
        <w:t>Кабель - переходник USB</w:t>
      </w:r>
    </w:p>
    <w:p w14:paraId="3CFA7C06" w14:textId="32F35849" w:rsidR="00096DD3" w:rsidRDefault="00096DD3" w:rsidP="00096DD3">
      <w:r>
        <w:t>Предназначен</w:t>
      </w:r>
      <w:r>
        <w:t xml:space="preserve"> </w:t>
      </w:r>
      <w:r>
        <w:t>для выведения USB порта консоли управления в комфортное</w:t>
      </w:r>
      <w:r>
        <w:t xml:space="preserve"> </w:t>
      </w:r>
      <w:r>
        <w:t>для</w:t>
      </w:r>
      <w:r>
        <w:t xml:space="preserve"> </w:t>
      </w:r>
      <w:r>
        <w:t>использования место.</w:t>
      </w:r>
    </w:p>
    <w:p w14:paraId="49113422" w14:textId="5AEABAB4" w:rsidR="00096DD3" w:rsidRDefault="00096DD3" w:rsidP="00096DD3">
      <w:pPr>
        <w:jc w:val="center"/>
      </w:pPr>
      <w:r>
        <w:rPr>
          <w:noProof/>
          <w:sz w:val="20"/>
          <w:szCs w:val="20"/>
        </w:rPr>
        <w:lastRenderedPageBreak/>
        <w:drawing>
          <wp:inline distT="0" distB="0" distL="0" distR="0" wp14:anchorId="368A53F8" wp14:editId="49F064AA">
            <wp:extent cx="1432560" cy="579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7E07" w14:textId="77777777" w:rsidR="00096DD3" w:rsidRDefault="00096DD3" w:rsidP="00096DD3">
      <w:pPr>
        <w:jc w:val="center"/>
      </w:pPr>
    </w:p>
    <w:p w14:paraId="40A6CBF2" w14:textId="2704D2DD" w:rsidR="008636E9" w:rsidRPr="00E923B4" w:rsidRDefault="00096DD3" w:rsidP="008636E9">
      <w:pPr>
        <w:jc w:val="left"/>
      </w:pPr>
      <w:r>
        <w:t>5</w:t>
      </w:r>
      <w:r w:rsidR="008636E9" w:rsidRPr="00E923B4">
        <w:t>. Держатель датчика:</w:t>
      </w:r>
    </w:p>
    <w:p w14:paraId="69F2F22B" w14:textId="6092CED9" w:rsidR="008636E9" w:rsidRPr="00E923B4" w:rsidRDefault="008636E9" w:rsidP="008636E9">
      <w:pPr>
        <w:jc w:val="left"/>
      </w:pPr>
      <w:r w:rsidRPr="00E923B4">
        <w:t>Используется для хранения сенсора, когда он не используется</w:t>
      </w:r>
    </w:p>
    <w:p w14:paraId="694DBA4B" w14:textId="0574E2D4" w:rsidR="008636E9" w:rsidRPr="00E923B4" w:rsidRDefault="008636E9" w:rsidP="00B61137">
      <w:pPr>
        <w:jc w:val="center"/>
      </w:pPr>
      <w:r w:rsidRPr="00E923B4">
        <w:rPr>
          <w:noProof/>
        </w:rPr>
        <w:drawing>
          <wp:inline distT="0" distB="0" distL="0" distR="0" wp14:anchorId="102D95AE" wp14:editId="126BC022">
            <wp:extent cx="1185718" cy="990600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44" cy="9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98B5" w14:textId="16B411D0" w:rsidR="008636E9" w:rsidRPr="00E923B4" w:rsidRDefault="00096DD3" w:rsidP="008636E9">
      <w:pPr>
        <w:jc w:val="left"/>
      </w:pPr>
      <w:r>
        <w:t>6</w:t>
      </w:r>
      <w:r w:rsidR="008636E9" w:rsidRPr="00E923B4">
        <w:t xml:space="preserve">. </w:t>
      </w:r>
      <w:r w:rsidRPr="0040309C">
        <w:t>Чехлы одноразовые нестерильные для датчика</w:t>
      </w:r>
      <w:r w:rsidR="008636E9" w:rsidRPr="00E923B4">
        <w:t>:</w:t>
      </w:r>
    </w:p>
    <w:p w14:paraId="5D862304" w14:textId="77777777" w:rsidR="00096DD3" w:rsidRPr="00E923B4" w:rsidRDefault="00096DD3" w:rsidP="00096DD3">
      <w:pPr>
        <w:jc w:val="left"/>
      </w:pPr>
      <w:r w:rsidRPr="00E923B4">
        <w:t>Датчик, перед тем как поместить его в рот пациента, должен быть защищен одноразовым покрытием.</w:t>
      </w:r>
    </w:p>
    <w:p w14:paraId="7DFA29D7" w14:textId="67D58E50" w:rsidR="00096DD3" w:rsidRDefault="00096DD3" w:rsidP="00096DD3">
      <w:pPr>
        <w:jc w:val="center"/>
      </w:pPr>
      <w:r w:rsidRPr="00E923B4">
        <w:rPr>
          <w:rFonts w:ascii="Arial" w:eastAsia="New Gulim" w:hAnsi="Arial" w:cs="Arial"/>
          <w:noProof/>
          <w:color w:val="000000" w:themeColor="text1"/>
        </w:rPr>
        <w:drawing>
          <wp:inline distT="0" distB="0" distL="0" distR="0" wp14:anchorId="012411B3" wp14:editId="5FC7A56A">
            <wp:extent cx="916615" cy="566438"/>
            <wp:effectExtent l="19050" t="0" r="0" b="0"/>
            <wp:docPr id="479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96" cy="56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1937E" w14:textId="77777777" w:rsidR="00096DD3" w:rsidRPr="00E923B4" w:rsidRDefault="00096DD3" w:rsidP="00096DD3">
      <w:pPr>
        <w:jc w:val="center"/>
      </w:pPr>
    </w:p>
    <w:p w14:paraId="5954A2B2" w14:textId="77777777" w:rsidR="00096DD3" w:rsidRDefault="00096DD3" w:rsidP="008636E9">
      <w:pPr>
        <w:jc w:val="left"/>
      </w:pPr>
      <w:r>
        <w:t xml:space="preserve">7. </w:t>
      </w:r>
      <w:r w:rsidRPr="0040309C">
        <w:t>Чехлы силиконовые для датчика</w:t>
      </w:r>
      <w:r>
        <w:t xml:space="preserve">: </w:t>
      </w:r>
    </w:p>
    <w:p w14:paraId="72EA0C06" w14:textId="57B71522" w:rsidR="008636E9" w:rsidRPr="00E923B4" w:rsidRDefault="00E11C85" w:rsidP="008636E9">
      <w:pPr>
        <w:jc w:val="left"/>
      </w:pPr>
      <w:r w:rsidRPr="00E923B4">
        <w:t>Использу</w:t>
      </w:r>
      <w:r w:rsidR="00096DD3">
        <w:t>ю</w:t>
      </w:r>
      <w:r w:rsidRPr="00E923B4">
        <w:t>тся для защиты датчика от внешних ударов.</w:t>
      </w:r>
    </w:p>
    <w:p w14:paraId="51A81AEB" w14:textId="05006B53" w:rsidR="00E11C85" w:rsidRDefault="00E11C85" w:rsidP="00B61137">
      <w:pPr>
        <w:jc w:val="center"/>
      </w:pPr>
      <w:r w:rsidRPr="00E923B4">
        <w:rPr>
          <w:rFonts w:ascii="Arial" w:eastAsia="New Gulim" w:hAnsi="Arial" w:cs="Arial" w:hint="eastAsia"/>
          <w:noProof/>
          <w:color w:val="000000" w:themeColor="text1"/>
        </w:rPr>
        <w:drawing>
          <wp:inline distT="0" distB="0" distL="0" distR="0" wp14:anchorId="3C1D01D7" wp14:editId="3FDC7996">
            <wp:extent cx="813463" cy="504967"/>
            <wp:effectExtent l="19050" t="0" r="5687" b="0"/>
            <wp:docPr id="4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203AC" w14:textId="77777777" w:rsidR="00096DD3" w:rsidRPr="00E923B4" w:rsidRDefault="00096DD3" w:rsidP="00B61137">
      <w:pPr>
        <w:jc w:val="center"/>
      </w:pPr>
    </w:p>
    <w:p w14:paraId="427497EB" w14:textId="77777777" w:rsidR="005B19AC" w:rsidRPr="00E923B4" w:rsidRDefault="005B19AC">
      <w:pPr>
        <w:spacing w:after="200" w:line="276" w:lineRule="auto"/>
        <w:jc w:val="left"/>
        <w:rPr>
          <w:b/>
          <w:bCs/>
        </w:rPr>
      </w:pPr>
      <w:r w:rsidRPr="00E923B4">
        <w:rPr>
          <w:b/>
          <w:bCs/>
        </w:rPr>
        <w:br w:type="page"/>
      </w:r>
    </w:p>
    <w:p w14:paraId="6CC39784" w14:textId="7F6729B6" w:rsidR="00B61137" w:rsidRPr="00E923B4" w:rsidRDefault="005926B8" w:rsidP="00301CED">
      <w:pPr>
        <w:pStyle w:val="31"/>
      </w:pPr>
      <w:bookmarkStart w:id="6" w:name="_Toc96432443"/>
      <w:r w:rsidRPr="00E923B4">
        <w:lastRenderedPageBreak/>
        <w:t>Набор</w:t>
      </w:r>
      <w:r w:rsidR="00B61137" w:rsidRPr="00E923B4">
        <w:t xml:space="preserve"> позиционеров для датчика (опция)</w:t>
      </w:r>
      <w:bookmarkEnd w:id="6"/>
    </w:p>
    <w:p w14:paraId="07A96A35" w14:textId="77777777" w:rsidR="005B19AC" w:rsidRPr="00E923B4" w:rsidRDefault="005B19AC" w:rsidP="008636E9">
      <w:pPr>
        <w:jc w:val="left"/>
        <w:rPr>
          <w:b/>
          <w:bCs/>
        </w:rPr>
      </w:pPr>
    </w:p>
    <w:p w14:paraId="6856DDAD" w14:textId="35803F6A" w:rsidR="00B61137" w:rsidRPr="00E923B4" w:rsidRDefault="00B61137" w:rsidP="00B61137">
      <w:r w:rsidRPr="00E923B4">
        <w:t xml:space="preserve">Система позиционирования представляет собой </w:t>
      </w:r>
      <w:proofErr w:type="spellStart"/>
      <w:r w:rsidRPr="00E923B4">
        <w:t>внутриротовое</w:t>
      </w:r>
      <w:proofErr w:type="spellEnd"/>
      <w:r w:rsidRPr="00E923B4">
        <w:t xml:space="preserve"> позиционирующее устройство, специально разработанное для поддержки и выравнивания датчика с источником рентгеновского излучения при расположении вдоль верхней или нижней челюсти.</w:t>
      </w:r>
    </w:p>
    <w:p w14:paraId="140D9FE0" w14:textId="09AF8B1F" w:rsidR="00B61137" w:rsidRPr="00E923B4" w:rsidRDefault="005926B8" w:rsidP="00B61137">
      <w:pPr>
        <w:jc w:val="center"/>
      </w:pPr>
      <w:r w:rsidRPr="00E923B4">
        <w:rPr>
          <w:noProof/>
        </w:rPr>
        <w:drawing>
          <wp:inline distT="0" distB="0" distL="0" distR="0" wp14:anchorId="408E39F0" wp14:editId="0C36BF3D">
            <wp:extent cx="2004060" cy="1848620"/>
            <wp:effectExtent l="0" t="0" r="0" b="0"/>
            <wp:docPr id="480" name="Рисунок 480" descr="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29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4" cy="185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04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  <w:gridCol w:w="5528"/>
      </w:tblGrid>
      <w:tr w:rsidR="00BE6B55" w:rsidRPr="00E923B4" w14:paraId="063AB52B" w14:textId="77777777" w:rsidTr="00842494">
        <w:trPr>
          <w:trHeight w:hRule="exact" w:val="93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56D7D" w14:textId="77777777" w:rsidR="00BE6B55" w:rsidRPr="00E923B4" w:rsidRDefault="00BE6B55" w:rsidP="00BE6B55">
            <w:r w:rsidRPr="00E923B4">
              <w:object w:dxaOrig="708" w:dyaOrig="648" w14:anchorId="77AF510E">
                <v:shape id="_x0000_i1026" type="#_x0000_t75" style="width:35.4pt;height:32.4pt" o:ole="">
                  <v:imagedata r:id="rId8" o:title=""/>
                </v:shape>
                <o:OLEObject Type="Embed" ProgID="PBrush" ShapeID="_x0000_i1026" DrawAspect="Content" ObjectID="_1707045319" r:id="rId18"/>
              </w:objec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7504F" w14:textId="6F56B31D" w:rsidR="00BE6B55" w:rsidRPr="00E923B4" w:rsidRDefault="00BE6B55" w:rsidP="00BE6B55">
            <w:r w:rsidRPr="00E923B4">
              <w:t xml:space="preserve">Чтобы попасть на страницу официального поставщика позиционеров </w:t>
            </w:r>
            <w:proofErr w:type="spellStart"/>
            <w:r w:rsidRPr="00E923B4">
              <w:rPr>
                <w:lang w:val="en-US"/>
              </w:rPr>
              <w:t>TrollByte</w:t>
            </w:r>
            <w:proofErr w:type="spellEnd"/>
            <w:r w:rsidRPr="00E923B4">
              <w:t xml:space="preserve"> </w:t>
            </w:r>
            <w:proofErr w:type="spellStart"/>
            <w:r w:rsidRPr="00E923B4">
              <w:rPr>
                <w:lang w:val="en-US"/>
              </w:rPr>
              <w:t>Kimera</w:t>
            </w:r>
            <w:proofErr w:type="spellEnd"/>
            <w:r w:rsidRPr="00E923B4">
              <w:t xml:space="preserve"> </w:t>
            </w:r>
            <w:r w:rsidRPr="00E923B4">
              <w:rPr>
                <w:lang w:val="en-US"/>
              </w:rPr>
              <w:t>Kit</w:t>
            </w:r>
            <w:r w:rsidRPr="00E923B4">
              <w:t xml:space="preserve"> в России, отсканируйте </w:t>
            </w:r>
            <w:r w:rsidRPr="00E923B4">
              <w:rPr>
                <w:lang w:val="en-US"/>
              </w:rPr>
              <w:t>QR</w:t>
            </w:r>
            <w:r w:rsidRPr="00E923B4">
              <w:t>-код.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6215E" w14:textId="68774537" w:rsidR="00BE6B55" w:rsidRPr="00E923B4" w:rsidRDefault="00BE6B55" w:rsidP="00BE6B55"/>
        </w:tc>
      </w:tr>
    </w:tbl>
    <w:p w14:paraId="25C0AE29" w14:textId="5A85CE19" w:rsidR="00B61137" w:rsidRPr="00E923B4" w:rsidRDefault="00B61137" w:rsidP="00B61137"/>
    <w:p w14:paraId="5A40815A" w14:textId="65591639" w:rsidR="00BE6B55" w:rsidRPr="00E923B4" w:rsidRDefault="00BE6B55" w:rsidP="00BE6B55">
      <w:pPr>
        <w:jc w:val="center"/>
      </w:pPr>
      <w:r w:rsidRPr="00E923B4">
        <w:rPr>
          <w:noProof/>
        </w:rPr>
        <w:drawing>
          <wp:inline distT="0" distB="0" distL="0" distR="0" wp14:anchorId="25B67308" wp14:editId="6367CA14">
            <wp:extent cx="1021080" cy="1021080"/>
            <wp:effectExtent l="0" t="0" r="7620" b="7620"/>
            <wp:docPr id="13" name="Рисунок 1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Рисунок 47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A445" w14:textId="2B53341E" w:rsidR="001A3E05" w:rsidRPr="00E923B4" w:rsidRDefault="001A3E05" w:rsidP="007E169F">
      <w:r w:rsidRPr="00E923B4">
        <w:br w:type="page"/>
      </w:r>
    </w:p>
    <w:p w14:paraId="47287888" w14:textId="063B5FFA" w:rsidR="00581FC7" w:rsidRPr="00E923B4" w:rsidRDefault="00581FC7" w:rsidP="00776565">
      <w:pPr>
        <w:pStyle w:val="21"/>
      </w:pPr>
      <w:bookmarkStart w:id="7" w:name="_Toc96432444"/>
      <w:r w:rsidRPr="00E923B4">
        <w:lastRenderedPageBreak/>
        <w:t xml:space="preserve">Глава 2. Установка </w:t>
      </w:r>
      <w:r w:rsidR="00C0056E" w:rsidRPr="00E923B4">
        <w:t>оборудования</w:t>
      </w:r>
      <w:bookmarkEnd w:id="7"/>
    </w:p>
    <w:p w14:paraId="2CB064E8" w14:textId="5BFE3366" w:rsidR="008843C5" w:rsidRPr="00E923B4" w:rsidRDefault="008843C5" w:rsidP="00301CED">
      <w:pPr>
        <w:pStyle w:val="31"/>
      </w:pPr>
      <w:bookmarkStart w:id="8" w:name="_Toc532812097"/>
      <w:bookmarkStart w:id="9" w:name="_Toc96432445"/>
      <w:bookmarkEnd w:id="8"/>
      <w:r w:rsidRPr="00E923B4">
        <w:t>Подготовка ПК</w:t>
      </w:r>
      <w:bookmarkEnd w:id="9"/>
    </w:p>
    <w:p w14:paraId="3CCA93BC" w14:textId="77777777" w:rsidR="000E325E" w:rsidRPr="00E923B4" w:rsidRDefault="000E325E" w:rsidP="007E169F">
      <w:pPr>
        <w:rPr>
          <w:b/>
          <w:bCs/>
        </w:rPr>
      </w:pPr>
    </w:p>
    <w:p w14:paraId="061BD08E" w14:textId="6457ECB5" w:rsidR="008843C5" w:rsidRPr="00E923B4" w:rsidRDefault="008843C5" w:rsidP="007E169F">
      <w:r w:rsidRPr="00E923B4">
        <w:t xml:space="preserve">Перед началом установки </w:t>
      </w:r>
      <w:r w:rsidR="0028677F" w:rsidRPr="00E923B4">
        <w:t>программ</w:t>
      </w:r>
      <w:r w:rsidRPr="00E923B4">
        <w:t xml:space="preserve"> необходимо </w:t>
      </w:r>
      <w:r w:rsidR="0028677F" w:rsidRPr="00E923B4">
        <w:t xml:space="preserve">настроить </w:t>
      </w:r>
      <w:r w:rsidRPr="00E923B4">
        <w:t>операционную систему</w:t>
      </w:r>
      <w:r w:rsidR="0028677F" w:rsidRPr="00E923B4">
        <w:t xml:space="preserve"> </w:t>
      </w:r>
      <w:r w:rsidR="00F37462" w:rsidRPr="00E923B4">
        <w:rPr>
          <w:lang w:val="en-US"/>
        </w:rPr>
        <w:t>Windows</w:t>
      </w:r>
      <w:r w:rsidR="00F37462" w:rsidRPr="00E923B4">
        <w:t xml:space="preserve"> согласно требованиям ниже</w:t>
      </w:r>
      <w:r w:rsidRPr="00E923B4">
        <w:t xml:space="preserve">. </w:t>
      </w:r>
    </w:p>
    <w:p w14:paraId="18CE3FB2" w14:textId="77777777" w:rsidR="009A5989" w:rsidRPr="00E923B4" w:rsidRDefault="009A5989" w:rsidP="009A5989">
      <w:pPr>
        <w:pStyle w:val="ad"/>
        <w:numPr>
          <w:ilvl w:val="0"/>
          <w:numId w:val="35"/>
        </w:numPr>
        <w:rPr>
          <w:u w:color="000000"/>
        </w:rPr>
      </w:pPr>
      <w:r w:rsidRPr="00E923B4">
        <w:rPr>
          <w:u w:color="000000"/>
        </w:rPr>
        <w:t xml:space="preserve">Перед установкой программного обеспечения отключите любые антивирусные программы, чтобы избежать утрату файлов установки и активации, расположенных на </w:t>
      </w:r>
      <w:r w:rsidRPr="00E923B4">
        <w:rPr>
          <w:u w:color="000000"/>
          <w:lang w:val="en-US"/>
        </w:rPr>
        <w:t>USB</w:t>
      </w:r>
      <w:r w:rsidRPr="00E923B4">
        <w:rPr>
          <w:u w:color="000000"/>
        </w:rPr>
        <w:t>-флешке.</w:t>
      </w:r>
    </w:p>
    <w:p w14:paraId="086E3B33" w14:textId="77777777" w:rsidR="008843C5" w:rsidRPr="00E923B4" w:rsidRDefault="008843C5" w:rsidP="007E169F">
      <w:pPr>
        <w:pStyle w:val="ad"/>
        <w:numPr>
          <w:ilvl w:val="0"/>
          <w:numId w:val="35"/>
        </w:numPr>
      </w:pPr>
      <w:r w:rsidRPr="00E923B4">
        <w:t>Отключит</w:t>
      </w:r>
      <w:r w:rsidR="0028677F" w:rsidRPr="00E923B4">
        <w:t>е</w:t>
      </w:r>
      <w:r w:rsidRPr="00E923B4">
        <w:t xml:space="preserve"> </w:t>
      </w:r>
      <w:r w:rsidR="0028677F" w:rsidRPr="00E923B4">
        <w:t>Б</w:t>
      </w:r>
      <w:r w:rsidRPr="00E923B4">
        <w:t>рандмауэр</w:t>
      </w:r>
      <w:r w:rsidR="0028677F" w:rsidRPr="00E923B4">
        <w:t xml:space="preserve"> </w:t>
      </w:r>
      <w:r w:rsidR="0028677F" w:rsidRPr="00E923B4">
        <w:rPr>
          <w:lang w:val="en-US"/>
        </w:rPr>
        <w:t>Windows</w:t>
      </w:r>
      <w:r w:rsidR="0028677F" w:rsidRPr="00E923B4">
        <w:t xml:space="preserve"> </w:t>
      </w:r>
    </w:p>
    <w:p w14:paraId="07E1D372" w14:textId="77777777" w:rsidR="008843C5" w:rsidRPr="00E923B4" w:rsidRDefault="0028677F" w:rsidP="007E169F">
      <w:pPr>
        <w:pStyle w:val="ad"/>
        <w:numPr>
          <w:ilvl w:val="0"/>
          <w:numId w:val="35"/>
        </w:numPr>
      </w:pPr>
      <w:r w:rsidRPr="00E923B4">
        <w:t>Задайте профилю учетной записи текущего пользователя права администратора системы.</w:t>
      </w:r>
    </w:p>
    <w:p w14:paraId="7D796D90" w14:textId="77777777" w:rsidR="00445969" w:rsidRPr="00E923B4" w:rsidRDefault="0028677F" w:rsidP="007E169F">
      <w:pPr>
        <w:pStyle w:val="ad"/>
        <w:numPr>
          <w:ilvl w:val="0"/>
          <w:numId w:val="35"/>
        </w:numPr>
      </w:pPr>
      <w:r w:rsidRPr="00E923B4">
        <w:t xml:space="preserve">Установите в настройках электропитания максимальную производительность </w:t>
      </w:r>
      <w:r w:rsidR="00445969" w:rsidRPr="00E923B4">
        <w:t xml:space="preserve">и запретите отключение питания </w:t>
      </w:r>
      <w:r w:rsidR="00445969" w:rsidRPr="00E923B4">
        <w:rPr>
          <w:lang w:val="en-US"/>
        </w:rPr>
        <w:t>USB</w:t>
      </w:r>
      <w:r w:rsidR="00445969" w:rsidRPr="00E923B4">
        <w:t>- портов.</w:t>
      </w:r>
    </w:p>
    <w:p w14:paraId="353B7825" w14:textId="2B6492D7" w:rsidR="009A5989" w:rsidRPr="00E923B4" w:rsidRDefault="009A5989" w:rsidP="000A4DE6">
      <w:pPr>
        <w:pStyle w:val="ad"/>
        <w:numPr>
          <w:ilvl w:val="0"/>
          <w:numId w:val="35"/>
        </w:numPr>
      </w:pPr>
      <w:r w:rsidRPr="00E923B4">
        <w:t xml:space="preserve">Мы не гарантируем правильную работу </w:t>
      </w:r>
      <w:proofErr w:type="spellStart"/>
      <w:r w:rsidRPr="00E923B4">
        <w:t>EzDent</w:t>
      </w:r>
      <w:proofErr w:type="spellEnd"/>
      <w:r w:rsidRPr="00E923B4">
        <w:t>-i с незарегистрированной копией Microsoft Windows.</w:t>
      </w:r>
    </w:p>
    <w:p w14:paraId="36ED1223" w14:textId="654D4319" w:rsidR="009A5989" w:rsidRPr="00E923B4" w:rsidRDefault="009A5989" w:rsidP="007E169F">
      <w:pPr>
        <w:pStyle w:val="ad"/>
        <w:numPr>
          <w:ilvl w:val="0"/>
          <w:numId w:val="35"/>
        </w:numPr>
      </w:pPr>
      <w:r w:rsidRPr="00E923B4">
        <w:t xml:space="preserve">Тестирование работы оборудования </w:t>
      </w:r>
      <w:r w:rsidRPr="00E923B4">
        <w:rPr>
          <w:lang w:val="en-US"/>
        </w:rPr>
        <w:t>Vatech</w:t>
      </w:r>
      <w:r w:rsidRPr="00E923B4">
        <w:t xml:space="preserve"> под управлением </w:t>
      </w:r>
      <w:r w:rsidRPr="00E923B4">
        <w:rPr>
          <w:lang w:val="en-US"/>
        </w:rPr>
        <w:t>Windows</w:t>
      </w:r>
      <w:r w:rsidRPr="00E923B4">
        <w:t xml:space="preserve"> 11 не проводилось. Поэтому не можем гарантировать совместимость продуктов </w:t>
      </w:r>
      <w:r w:rsidRPr="00E923B4">
        <w:rPr>
          <w:lang w:val="en-US"/>
        </w:rPr>
        <w:t xml:space="preserve">Vatech </w:t>
      </w:r>
      <w:r w:rsidRPr="00E923B4">
        <w:t xml:space="preserve">с </w:t>
      </w:r>
      <w:r w:rsidRPr="00E923B4">
        <w:rPr>
          <w:lang w:val="en-US"/>
        </w:rPr>
        <w:t>Windows 11.</w:t>
      </w:r>
    </w:p>
    <w:p w14:paraId="62C983D1" w14:textId="77777777" w:rsidR="00AD70E6" w:rsidRPr="00E923B4" w:rsidRDefault="00AD70E6">
      <w:pPr>
        <w:spacing w:after="200" w:line="276" w:lineRule="auto"/>
        <w:jc w:val="left"/>
        <w:rPr>
          <w:b/>
          <w:bCs/>
        </w:rPr>
      </w:pPr>
      <w:r w:rsidRPr="00E923B4">
        <w:rPr>
          <w:b/>
          <w:bCs/>
        </w:rPr>
        <w:br w:type="page"/>
      </w:r>
    </w:p>
    <w:p w14:paraId="5C9AD9C8" w14:textId="6EFD9996" w:rsidR="007E169F" w:rsidRPr="00E923B4" w:rsidRDefault="00353424" w:rsidP="00301CED">
      <w:pPr>
        <w:pStyle w:val="31"/>
      </w:pPr>
      <w:bookmarkStart w:id="10" w:name="_Toc96432446"/>
      <w:r w:rsidRPr="00E923B4">
        <w:lastRenderedPageBreak/>
        <w:t>Спецификации</w:t>
      </w:r>
      <w:r w:rsidR="000E325E" w:rsidRPr="00E923B4">
        <w:t xml:space="preserve"> ПК</w:t>
      </w:r>
      <w:bookmarkEnd w:id="10"/>
    </w:p>
    <w:p w14:paraId="3E331F42" w14:textId="77777777" w:rsidR="001C0A49" w:rsidRPr="00E923B4" w:rsidRDefault="001C0A49" w:rsidP="00353424"/>
    <w:tbl>
      <w:tblPr>
        <w:tblStyle w:val="ae"/>
        <w:tblW w:w="66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572"/>
      </w:tblGrid>
      <w:tr w:rsidR="00CF35B2" w:rsidRPr="00E923B4" w14:paraId="64D6312F" w14:textId="77777777" w:rsidTr="002F2439">
        <w:trPr>
          <w:trHeight w:val="530"/>
        </w:trPr>
        <w:tc>
          <w:tcPr>
            <w:tcW w:w="1036" w:type="dxa"/>
            <w:vAlign w:val="center"/>
          </w:tcPr>
          <w:p w14:paraId="2BA7B4A4" w14:textId="6E296622" w:rsidR="00CF35B2" w:rsidRPr="00E923B4" w:rsidRDefault="001B6152" w:rsidP="007E169F">
            <w:r w:rsidRPr="00E923B4">
              <w:object w:dxaOrig="708" w:dyaOrig="648" w14:anchorId="57BFA4FD">
                <v:shape id="_x0000_i1027" type="#_x0000_t75" style="width:35.4pt;height:32.4pt" o:ole="">
                  <v:imagedata r:id="rId8" o:title=""/>
                </v:shape>
                <o:OLEObject Type="Embed" ProgID="PBrush" ShapeID="_x0000_i1027" DrawAspect="Content" ObjectID="_1707045320" r:id="rId21"/>
              </w:object>
            </w:r>
          </w:p>
        </w:tc>
        <w:tc>
          <w:tcPr>
            <w:tcW w:w="5572" w:type="dxa"/>
            <w:vAlign w:val="center"/>
          </w:tcPr>
          <w:p w14:paraId="5BC9B94A" w14:textId="50FFA1CA" w:rsidR="001C40A7" w:rsidRPr="00E923B4" w:rsidRDefault="00CF35B2" w:rsidP="001B6152">
            <w:r w:rsidRPr="00E923B4">
              <w:t xml:space="preserve">Мы не гарантируем правильную работу </w:t>
            </w:r>
            <w:proofErr w:type="spellStart"/>
            <w:r w:rsidRPr="00E923B4">
              <w:t>EzDent</w:t>
            </w:r>
            <w:proofErr w:type="spellEnd"/>
            <w:r w:rsidRPr="00E923B4">
              <w:t>-i с незарегистрированной копией Microsoft Windows.</w:t>
            </w:r>
          </w:p>
        </w:tc>
      </w:tr>
    </w:tbl>
    <w:p w14:paraId="740934CB" w14:textId="77777777" w:rsidR="00AD70E6" w:rsidRPr="00E923B4" w:rsidRDefault="00AD70E6" w:rsidP="00C0056E"/>
    <w:p w14:paraId="6E014207" w14:textId="57F516F3" w:rsidR="00C0056E" w:rsidRPr="00E923B4" w:rsidRDefault="00C0056E" w:rsidP="00C0056E">
      <w:r w:rsidRPr="00E923B4">
        <w:t>Рекомендуемые системны</w:t>
      </w:r>
      <w:r w:rsidR="005B19AC" w:rsidRPr="00E923B4">
        <w:t>е</w:t>
      </w:r>
      <w:r w:rsidRPr="00E923B4">
        <w:t xml:space="preserve"> требования компьютеру:</w:t>
      </w:r>
    </w:p>
    <w:p w14:paraId="0982CC95" w14:textId="77777777" w:rsidR="001C0A49" w:rsidRPr="00E923B4" w:rsidRDefault="001C0A49" w:rsidP="00C0056E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47"/>
        <w:gridCol w:w="3941"/>
      </w:tblGrid>
      <w:tr w:rsidR="00C0056E" w:rsidRPr="00E923B4" w14:paraId="5BEF252A" w14:textId="77777777" w:rsidTr="004335E9">
        <w:tc>
          <w:tcPr>
            <w:tcW w:w="2547" w:type="dxa"/>
          </w:tcPr>
          <w:p w14:paraId="414F01BA" w14:textId="77777777" w:rsidR="00C0056E" w:rsidRPr="00E923B4" w:rsidRDefault="00C0056E" w:rsidP="00E11B6B">
            <w:r w:rsidRPr="00E923B4">
              <w:t>Параметры</w:t>
            </w:r>
          </w:p>
        </w:tc>
        <w:tc>
          <w:tcPr>
            <w:tcW w:w="3941" w:type="dxa"/>
          </w:tcPr>
          <w:p w14:paraId="0F0207BA" w14:textId="77777777" w:rsidR="00C0056E" w:rsidRPr="00E923B4" w:rsidRDefault="00C0056E" w:rsidP="00E11B6B">
            <w:r w:rsidRPr="00E923B4">
              <w:t>Описание</w:t>
            </w:r>
          </w:p>
        </w:tc>
      </w:tr>
      <w:tr w:rsidR="00C0056E" w:rsidRPr="00F9608D" w14:paraId="7E87F518" w14:textId="77777777" w:rsidTr="004335E9">
        <w:tc>
          <w:tcPr>
            <w:tcW w:w="2547" w:type="dxa"/>
          </w:tcPr>
          <w:p w14:paraId="007197C0" w14:textId="77777777" w:rsidR="00C0056E" w:rsidRPr="00E923B4" w:rsidRDefault="00C0056E" w:rsidP="00E11B6B">
            <w:r w:rsidRPr="00E923B4">
              <w:t>Процессор</w:t>
            </w:r>
          </w:p>
        </w:tc>
        <w:tc>
          <w:tcPr>
            <w:tcW w:w="3941" w:type="dxa"/>
          </w:tcPr>
          <w:p w14:paraId="20D74BE9" w14:textId="77777777" w:rsidR="00C0056E" w:rsidRPr="00E923B4" w:rsidRDefault="00C0056E" w:rsidP="00E11B6B">
            <w:pPr>
              <w:rPr>
                <w:lang w:val="en-US"/>
              </w:rPr>
            </w:pPr>
            <w:r w:rsidRPr="00E923B4">
              <w:rPr>
                <w:lang w:val="en-US"/>
              </w:rPr>
              <w:t xml:space="preserve">Intel® Core™ i3, 2.2 </w:t>
            </w:r>
            <w:proofErr w:type="spellStart"/>
            <w:r w:rsidRPr="00E923B4">
              <w:t>Ггц</w:t>
            </w:r>
            <w:proofErr w:type="spellEnd"/>
            <w:r w:rsidRPr="00E923B4">
              <w:rPr>
                <w:lang w:val="en-US"/>
              </w:rPr>
              <w:t xml:space="preserve"> </w:t>
            </w:r>
            <w:r w:rsidRPr="00E923B4">
              <w:t>или</w:t>
            </w:r>
            <w:r w:rsidRPr="00E923B4">
              <w:rPr>
                <w:lang w:val="en-US"/>
              </w:rPr>
              <w:t xml:space="preserve"> </w:t>
            </w:r>
            <w:r w:rsidRPr="00E923B4">
              <w:t>выше</w:t>
            </w:r>
          </w:p>
        </w:tc>
      </w:tr>
      <w:tr w:rsidR="00C0056E" w:rsidRPr="00E923B4" w14:paraId="66BFF43E" w14:textId="77777777" w:rsidTr="004335E9">
        <w:tc>
          <w:tcPr>
            <w:tcW w:w="2547" w:type="dxa"/>
          </w:tcPr>
          <w:p w14:paraId="40D2A20D" w14:textId="77777777" w:rsidR="00C0056E" w:rsidRPr="00E923B4" w:rsidRDefault="00C0056E" w:rsidP="00E11B6B">
            <w:r w:rsidRPr="00E923B4">
              <w:t>Оперативная память</w:t>
            </w:r>
          </w:p>
        </w:tc>
        <w:tc>
          <w:tcPr>
            <w:tcW w:w="3941" w:type="dxa"/>
          </w:tcPr>
          <w:p w14:paraId="6B9FA669" w14:textId="77777777" w:rsidR="00C0056E" w:rsidRPr="00E923B4" w:rsidRDefault="00C0056E" w:rsidP="00E11B6B">
            <w:r w:rsidRPr="00E923B4">
              <w:t>4 Гб или больше</w:t>
            </w:r>
          </w:p>
        </w:tc>
      </w:tr>
      <w:tr w:rsidR="00C0056E" w:rsidRPr="00E923B4" w14:paraId="466D8BAC" w14:textId="77777777" w:rsidTr="004335E9">
        <w:tc>
          <w:tcPr>
            <w:tcW w:w="2547" w:type="dxa"/>
          </w:tcPr>
          <w:p w14:paraId="6D09D027" w14:textId="77777777" w:rsidR="00C0056E" w:rsidRPr="00E923B4" w:rsidRDefault="00C0056E" w:rsidP="00E11B6B">
            <w:r w:rsidRPr="00E923B4">
              <w:t>Видеокарта</w:t>
            </w:r>
          </w:p>
        </w:tc>
        <w:tc>
          <w:tcPr>
            <w:tcW w:w="3941" w:type="dxa"/>
          </w:tcPr>
          <w:p w14:paraId="2C835C02" w14:textId="77777777" w:rsidR="00C0056E" w:rsidRPr="00E923B4" w:rsidRDefault="00C0056E" w:rsidP="00E11B6B">
            <w:r w:rsidRPr="00E923B4">
              <w:t>Поддержка Microsoft DirectX 9</w:t>
            </w:r>
          </w:p>
        </w:tc>
      </w:tr>
      <w:tr w:rsidR="00C0056E" w:rsidRPr="00E923B4" w14:paraId="3AE88DDA" w14:textId="77777777" w:rsidTr="004335E9">
        <w:tc>
          <w:tcPr>
            <w:tcW w:w="2547" w:type="dxa"/>
          </w:tcPr>
          <w:p w14:paraId="7394223E" w14:textId="77777777" w:rsidR="00C0056E" w:rsidRPr="00E923B4" w:rsidRDefault="00C0056E" w:rsidP="00E11B6B">
            <w:r w:rsidRPr="00E923B4">
              <w:t>Жесткий диск</w:t>
            </w:r>
          </w:p>
        </w:tc>
        <w:tc>
          <w:tcPr>
            <w:tcW w:w="3941" w:type="dxa"/>
          </w:tcPr>
          <w:p w14:paraId="14F29FC9" w14:textId="77777777" w:rsidR="00C0056E" w:rsidRPr="00E923B4" w:rsidRDefault="00C0056E" w:rsidP="00E11B6B">
            <w:r w:rsidRPr="00E923B4">
              <w:t>500 ГБ (предпочтителен больший размер)</w:t>
            </w:r>
          </w:p>
        </w:tc>
      </w:tr>
      <w:tr w:rsidR="00C0056E" w:rsidRPr="00E923B4" w14:paraId="0CC86A67" w14:textId="77777777" w:rsidTr="004335E9">
        <w:tc>
          <w:tcPr>
            <w:tcW w:w="2547" w:type="dxa"/>
          </w:tcPr>
          <w:p w14:paraId="0696C801" w14:textId="77777777" w:rsidR="00C0056E" w:rsidRPr="00E923B4" w:rsidRDefault="00C0056E" w:rsidP="00E11B6B">
            <w:r w:rsidRPr="00E923B4">
              <w:t>Монитор</w:t>
            </w:r>
          </w:p>
        </w:tc>
        <w:tc>
          <w:tcPr>
            <w:tcW w:w="3941" w:type="dxa"/>
          </w:tcPr>
          <w:p w14:paraId="61837FBD" w14:textId="77777777" w:rsidR="00C0056E" w:rsidRPr="00E923B4" w:rsidRDefault="00C0056E" w:rsidP="00E11B6B">
            <w:r w:rsidRPr="00E923B4">
              <w:t>От 19“ Full HD 1920×1080 (без поддержки 4К)</w:t>
            </w:r>
          </w:p>
        </w:tc>
      </w:tr>
      <w:tr w:rsidR="00C0056E" w:rsidRPr="00E923B4" w14:paraId="3AB741E5" w14:textId="77777777" w:rsidTr="004335E9">
        <w:tc>
          <w:tcPr>
            <w:tcW w:w="2547" w:type="dxa"/>
          </w:tcPr>
          <w:p w14:paraId="7FA6A4BE" w14:textId="779B86C6" w:rsidR="00C0056E" w:rsidRPr="00E923B4" w:rsidRDefault="00C0056E" w:rsidP="00E11B6B">
            <w:r w:rsidRPr="00E923B4">
              <w:t>Опера</w:t>
            </w:r>
            <w:r w:rsidR="00353424" w:rsidRPr="00E923B4">
              <w:t>ционная система</w:t>
            </w:r>
          </w:p>
        </w:tc>
        <w:tc>
          <w:tcPr>
            <w:tcW w:w="3941" w:type="dxa"/>
          </w:tcPr>
          <w:p w14:paraId="370AF71F" w14:textId="5EF6D63D" w:rsidR="00C0056E" w:rsidRPr="00E923B4" w:rsidRDefault="00C0056E" w:rsidP="00E11B6B">
            <w:pPr>
              <w:rPr>
                <w:lang w:val="en-US"/>
              </w:rPr>
            </w:pPr>
            <w:r w:rsidRPr="00E923B4">
              <w:rPr>
                <w:lang w:val="en-US"/>
              </w:rPr>
              <w:t>Microsoft Windows 10</w:t>
            </w:r>
          </w:p>
        </w:tc>
      </w:tr>
      <w:tr w:rsidR="00C0056E" w:rsidRPr="00E923B4" w14:paraId="13944333" w14:textId="77777777" w:rsidTr="004335E9">
        <w:tc>
          <w:tcPr>
            <w:tcW w:w="2547" w:type="dxa"/>
          </w:tcPr>
          <w:p w14:paraId="2367BBAB" w14:textId="77777777" w:rsidR="00C0056E" w:rsidRPr="00E923B4" w:rsidRDefault="00C0056E" w:rsidP="00E11B6B">
            <w:r w:rsidRPr="00E923B4">
              <w:rPr>
                <w:lang w:val="en-US"/>
              </w:rPr>
              <w:t>DVD/CD-RW</w:t>
            </w:r>
          </w:p>
        </w:tc>
        <w:tc>
          <w:tcPr>
            <w:tcW w:w="3941" w:type="dxa"/>
          </w:tcPr>
          <w:p w14:paraId="5D9761EA" w14:textId="77777777" w:rsidR="00C0056E" w:rsidRPr="00E923B4" w:rsidRDefault="00C0056E" w:rsidP="00E11B6B">
            <w:r w:rsidRPr="00E923B4">
              <w:t xml:space="preserve">Предпочтительно </w:t>
            </w:r>
            <w:r w:rsidRPr="00E923B4">
              <w:rPr>
                <w:lang w:val="en-US"/>
              </w:rPr>
              <w:t>DVD</w:t>
            </w:r>
            <w:r w:rsidRPr="00E923B4">
              <w:t>-RW</w:t>
            </w:r>
          </w:p>
        </w:tc>
      </w:tr>
    </w:tbl>
    <w:p w14:paraId="40647AC5" w14:textId="77777777" w:rsidR="00353424" w:rsidRPr="00E923B4" w:rsidRDefault="00353424" w:rsidP="00353424">
      <w:r w:rsidRPr="00E923B4">
        <w:t xml:space="preserve">*Если </w:t>
      </w:r>
      <w:proofErr w:type="spellStart"/>
      <w:r w:rsidRPr="00E923B4">
        <w:t>визиограф</w:t>
      </w:r>
      <w:proofErr w:type="spellEnd"/>
      <w:r w:rsidRPr="00E923B4">
        <w:t xml:space="preserve"> используется с не стандартным кабелем или удлинителем - требуется установка активного USB-концентратора.</w:t>
      </w:r>
    </w:p>
    <w:p w14:paraId="2907BAFD" w14:textId="77777777" w:rsidR="00353424" w:rsidRPr="00E923B4" w:rsidRDefault="00353424" w:rsidP="00C0056E"/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462"/>
      </w:tblGrid>
      <w:tr w:rsidR="00353424" w:rsidRPr="00E923B4" w14:paraId="2D4350C6" w14:textId="77777777" w:rsidTr="00E11B6B">
        <w:tc>
          <w:tcPr>
            <w:tcW w:w="1036" w:type="dxa"/>
            <w:vAlign w:val="center"/>
          </w:tcPr>
          <w:p w14:paraId="32F8C613" w14:textId="77777777" w:rsidR="00353424" w:rsidRPr="00E923B4" w:rsidRDefault="00353424" w:rsidP="00E11B6B">
            <w:pPr>
              <w:jc w:val="left"/>
            </w:pPr>
            <w:r w:rsidRPr="00E923B4">
              <w:object w:dxaOrig="708" w:dyaOrig="648" w14:anchorId="289D3B4D">
                <v:shape id="_x0000_i1028" type="#_x0000_t75" style="width:35.4pt;height:32.4pt" o:ole="">
                  <v:imagedata r:id="rId8" o:title=""/>
                </v:shape>
                <o:OLEObject Type="Embed" ProgID="PBrush" ShapeID="_x0000_i1028" DrawAspect="Content" ObjectID="_1707045321" r:id="rId22"/>
              </w:object>
            </w:r>
          </w:p>
        </w:tc>
        <w:tc>
          <w:tcPr>
            <w:tcW w:w="5462" w:type="dxa"/>
            <w:vAlign w:val="center"/>
          </w:tcPr>
          <w:p w14:paraId="0CD39D39" w14:textId="299E903A" w:rsidR="00353424" w:rsidRPr="00E923B4" w:rsidRDefault="00353424" w:rsidP="00E11B6B">
            <w:r w:rsidRPr="00E923B4">
              <w:t xml:space="preserve">Для подсоединения к локальной сети для передачи данных выключите Брандмауэр Windows. </w:t>
            </w:r>
          </w:p>
        </w:tc>
      </w:tr>
    </w:tbl>
    <w:p w14:paraId="0BBB4A7F" w14:textId="331CDBFE" w:rsidR="00897E70" w:rsidRPr="00E923B4" w:rsidRDefault="00897E70" w:rsidP="007E169F"/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462"/>
      </w:tblGrid>
      <w:tr w:rsidR="0051098B" w:rsidRPr="00E923B4" w14:paraId="7C694329" w14:textId="77777777" w:rsidTr="00E11B6B">
        <w:tc>
          <w:tcPr>
            <w:tcW w:w="1036" w:type="dxa"/>
            <w:vAlign w:val="center"/>
          </w:tcPr>
          <w:p w14:paraId="25DACE78" w14:textId="77777777" w:rsidR="0051098B" w:rsidRPr="00E923B4" w:rsidRDefault="0051098B" w:rsidP="00E11B6B">
            <w:pPr>
              <w:jc w:val="left"/>
            </w:pPr>
            <w:r w:rsidRPr="00E923B4">
              <w:object w:dxaOrig="708" w:dyaOrig="648" w14:anchorId="252C0C26">
                <v:shape id="_x0000_i1029" type="#_x0000_t75" style="width:35.4pt;height:32.4pt" o:ole="">
                  <v:imagedata r:id="rId8" o:title=""/>
                </v:shape>
                <o:OLEObject Type="Embed" ProgID="PBrush" ShapeID="_x0000_i1029" DrawAspect="Content" ObjectID="_1707045322" r:id="rId23"/>
              </w:object>
            </w:r>
          </w:p>
        </w:tc>
        <w:tc>
          <w:tcPr>
            <w:tcW w:w="5462" w:type="dxa"/>
            <w:vAlign w:val="center"/>
          </w:tcPr>
          <w:p w14:paraId="562FA211" w14:textId="73D1BD5D" w:rsidR="0051098B" w:rsidRPr="00E923B4" w:rsidRDefault="0051098B" w:rsidP="00E11B6B">
            <w:r w:rsidRPr="00E923B4">
              <w:t xml:space="preserve">При необходимости установки на ПК дополнительного программного обеспечения, устанавливайте только известное и одобренное Вашим </w:t>
            </w:r>
            <w:r w:rsidRPr="00E923B4">
              <w:rPr>
                <w:lang w:val="en-US"/>
              </w:rPr>
              <w:t>IT</w:t>
            </w:r>
            <w:r w:rsidRPr="00E923B4">
              <w:t>-специалистом программное обеспечение.</w:t>
            </w:r>
          </w:p>
        </w:tc>
      </w:tr>
    </w:tbl>
    <w:p w14:paraId="75305F69" w14:textId="5BC92B90" w:rsidR="0051098B" w:rsidRPr="00E923B4" w:rsidRDefault="0051098B" w:rsidP="007E169F"/>
    <w:p w14:paraId="2506A469" w14:textId="77777777" w:rsidR="00FF1A8C" w:rsidRPr="00E923B4" w:rsidRDefault="00FF1A8C">
      <w:pPr>
        <w:spacing w:after="200" w:line="276" w:lineRule="auto"/>
        <w:jc w:val="left"/>
      </w:pPr>
      <w:r w:rsidRPr="00E923B4">
        <w:br w:type="page"/>
      </w:r>
    </w:p>
    <w:p w14:paraId="6B0A0C41" w14:textId="3FD28F0E" w:rsidR="00AD70E6" w:rsidRPr="00E923B4" w:rsidRDefault="00F1165D" w:rsidP="00301CED">
      <w:pPr>
        <w:pStyle w:val="31"/>
      </w:pPr>
      <w:bookmarkStart w:id="11" w:name="_Toc96432447"/>
      <w:r w:rsidRPr="00E923B4">
        <w:lastRenderedPageBreak/>
        <w:t>Установка программного обеспечения</w:t>
      </w:r>
      <w:bookmarkEnd w:id="11"/>
    </w:p>
    <w:p w14:paraId="197AE17C" w14:textId="77777777" w:rsidR="00AD70E6" w:rsidRPr="00E923B4" w:rsidRDefault="00AD70E6" w:rsidP="007E169F">
      <w:pPr>
        <w:rPr>
          <w:b/>
          <w:bCs/>
        </w:rPr>
      </w:pPr>
    </w:p>
    <w:p w14:paraId="179F3C52" w14:textId="6019B099" w:rsidR="00967997" w:rsidRPr="00E923B4" w:rsidRDefault="00967997" w:rsidP="007E169F">
      <w:r w:rsidRPr="00E923B4">
        <w:t xml:space="preserve">В </w:t>
      </w:r>
      <w:r w:rsidR="000E325E" w:rsidRPr="00E923B4">
        <w:t>настоящем</w:t>
      </w:r>
      <w:r w:rsidRPr="00E923B4">
        <w:t xml:space="preserve"> </w:t>
      </w:r>
      <w:r w:rsidR="000E325E" w:rsidRPr="00E923B4">
        <w:t>р</w:t>
      </w:r>
      <w:r w:rsidRPr="00E923B4">
        <w:t xml:space="preserve">уководстве рассматривается установка </w:t>
      </w:r>
      <w:proofErr w:type="spellStart"/>
      <w:r w:rsidRPr="00E923B4">
        <w:t>визиограф</w:t>
      </w:r>
      <w:r w:rsidR="00AD70E6" w:rsidRPr="00E923B4">
        <w:t>а</w:t>
      </w:r>
      <w:proofErr w:type="spellEnd"/>
      <w:r w:rsidRPr="00E923B4">
        <w:t xml:space="preserve"> EzSen</w:t>
      </w:r>
      <w:r w:rsidR="001932FF" w:rsidRPr="00E923B4">
        <w:t>s</w:t>
      </w:r>
      <w:r w:rsidRPr="00E923B4">
        <w:t>or, который комплектуется USB-флешкой, имеющей структуру, представленную ниже:</w:t>
      </w:r>
    </w:p>
    <w:p w14:paraId="7BA788D4" w14:textId="03AB9E2F" w:rsidR="007376BF" w:rsidRPr="00E923B4" w:rsidRDefault="007376BF" w:rsidP="00FF1A8C">
      <w:pPr>
        <w:jc w:val="center"/>
      </w:pPr>
      <w:r w:rsidRPr="00E923B4">
        <w:rPr>
          <w:noProof/>
          <w:lang w:val="en-US"/>
        </w:rPr>
        <w:drawing>
          <wp:inline distT="0" distB="0" distL="0" distR="0" wp14:anchorId="4564BDFA" wp14:editId="44334D56">
            <wp:extent cx="2700000" cy="1940400"/>
            <wp:effectExtent l="0" t="0" r="571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5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</w:tblGrid>
      <w:tr w:rsidR="00DB030E" w:rsidRPr="00E923B4" w14:paraId="32329A5B" w14:textId="77777777" w:rsidTr="00DB030E">
        <w:trPr>
          <w:trHeight w:hRule="exact" w:val="147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EE3D6B" w14:textId="77777777" w:rsidR="00DB030E" w:rsidRPr="00E923B4" w:rsidRDefault="00DB030E" w:rsidP="009818EF">
            <w:r w:rsidRPr="00E923B4">
              <w:object w:dxaOrig="708" w:dyaOrig="648" w14:anchorId="258CD5AE">
                <v:shape id="_x0000_i1030" type="#_x0000_t75" style="width:35.4pt;height:32.4pt" o:ole="">
                  <v:imagedata r:id="rId8" o:title=""/>
                </v:shape>
                <o:OLEObject Type="Embed" ProgID="PBrush" ShapeID="_x0000_i1030" DrawAspect="Content" ObjectID="_1707045323" r:id="rId25"/>
              </w:objec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6F71B" w14:textId="26EF62CB" w:rsidR="00DB030E" w:rsidRPr="00E923B4" w:rsidRDefault="00DB030E" w:rsidP="009818EF">
            <w:r w:rsidRPr="00E923B4">
              <w:t xml:space="preserve">Программа установки организована таким образом, чтобы устанавливать все программы последовательно. Поэтому не рекомендуется прерывать программу установки и переходить к подключению </w:t>
            </w:r>
            <w:proofErr w:type="spellStart"/>
            <w:r w:rsidRPr="00E923B4">
              <w:t>визиографа</w:t>
            </w:r>
            <w:proofErr w:type="spellEnd"/>
            <w:r w:rsidRPr="00E923B4">
              <w:t xml:space="preserve"> до завершения работы программы установки.</w:t>
            </w:r>
          </w:p>
        </w:tc>
      </w:tr>
      <w:tr w:rsidR="00BE6B55" w:rsidRPr="00E923B4" w14:paraId="34989EFD" w14:textId="77777777" w:rsidTr="00BE6B55">
        <w:trPr>
          <w:trHeight w:hRule="exact" w:val="93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6BEB2" w14:textId="7D61CAA8" w:rsidR="00BE6B55" w:rsidRPr="00E923B4" w:rsidRDefault="00BE6B55" w:rsidP="009818EF">
            <w:r w:rsidRPr="00E923B4">
              <w:object w:dxaOrig="708" w:dyaOrig="648" w14:anchorId="6A23E053">
                <v:shape id="_x0000_i1031" type="#_x0000_t75" style="width:35.4pt;height:32.4pt" o:ole="">
                  <v:imagedata r:id="rId8" o:title=""/>
                </v:shape>
                <o:OLEObject Type="Embed" ProgID="PBrush" ShapeID="_x0000_i1031" DrawAspect="Content" ObjectID="_1707045324" r:id="rId26"/>
              </w:objec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E7C06" w14:textId="6AC226DA" w:rsidR="00BE6B55" w:rsidRPr="00E923B4" w:rsidRDefault="00BE6B55" w:rsidP="009818EF">
            <w:r w:rsidRPr="00E923B4">
              <w:t xml:space="preserve">Отсканируйте </w:t>
            </w:r>
            <w:r w:rsidRPr="00E923B4">
              <w:rPr>
                <w:lang w:val="en-US"/>
              </w:rPr>
              <w:t>QR</w:t>
            </w:r>
            <w:r w:rsidRPr="00E923B4">
              <w:t xml:space="preserve">-код, чтобы посмотреть видеоинструкцию по установке </w:t>
            </w:r>
            <w:proofErr w:type="spellStart"/>
            <w:r w:rsidRPr="00E923B4">
              <w:t>визиографа</w:t>
            </w:r>
            <w:proofErr w:type="spellEnd"/>
            <w:r w:rsidRPr="00E923B4">
              <w:t>, в комплекте с USB-флешкой с программой One-Click.</w:t>
            </w:r>
          </w:p>
        </w:tc>
      </w:tr>
    </w:tbl>
    <w:p w14:paraId="6010A5F9" w14:textId="77777777" w:rsidR="00776565" w:rsidRPr="00E923B4" w:rsidRDefault="00776565" w:rsidP="00776565">
      <w:pPr>
        <w:spacing w:after="200" w:line="276" w:lineRule="auto"/>
      </w:pPr>
    </w:p>
    <w:p w14:paraId="419F11BD" w14:textId="67FC95ED" w:rsidR="00BE6B55" w:rsidRPr="00E923B4" w:rsidRDefault="00BE6B55" w:rsidP="00776565">
      <w:pPr>
        <w:spacing w:after="200" w:line="276" w:lineRule="auto"/>
        <w:jc w:val="center"/>
      </w:pPr>
      <w:r w:rsidRPr="00E923B4">
        <w:rPr>
          <w:noProof/>
        </w:rPr>
        <w:drawing>
          <wp:inline distT="0" distB="0" distL="0" distR="0" wp14:anchorId="4AA20049" wp14:editId="43F1C424">
            <wp:extent cx="1044575" cy="10369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D2A4" w14:textId="421E8C03" w:rsidR="00F1165D" w:rsidRPr="00E923B4" w:rsidRDefault="00F1165D" w:rsidP="00EA3C3D">
      <w:pPr>
        <w:pStyle w:val="41"/>
        <w:rPr>
          <w:lang w:val="en-US"/>
        </w:rPr>
      </w:pPr>
      <w:r w:rsidRPr="00E923B4">
        <w:lastRenderedPageBreak/>
        <w:t>Запуск</w:t>
      </w:r>
      <w:r w:rsidRPr="00E923B4">
        <w:rPr>
          <w:lang w:val="en-US"/>
        </w:rPr>
        <w:t xml:space="preserve"> One-Click Initial Installation </w:t>
      </w:r>
    </w:p>
    <w:p w14:paraId="62AEA834" w14:textId="5230F370" w:rsidR="007376BF" w:rsidRPr="00E923B4" w:rsidRDefault="007376BF" w:rsidP="007E169F">
      <w:pPr>
        <w:rPr>
          <w:lang w:val="en-US"/>
        </w:rPr>
      </w:pPr>
      <w:r w:rsidRPr="00E923B4">
        <w:t>Запускаем</w:t>
      </w:r>
      <w:r w:rsidRPr="00E923B4">
        <w:rPr>
          <w:lang w:val="en-US"/>
        </w:rPr>
        <w:t xml:space="preserve"> </w:t>
      </w:r>
      <w:r w:rsidRPr="00E923B4">
        <w:t>исполнительный</w:t>
      </w:r>
      <w:r w:rsidRPr="00E923B4">
        <w:rPr>
          <w:lang w:val="en-US"/>
        </w:rPr>
        <w:t xml:space="preserve"> </w:t>
      </w:r>
      <w:r w:rsidRPr="00E923B4">
        <w:t>файл</w:t>
      </w:r>
      <w:r w:rsidRPr="00E923B4">
        <w:rPr>
          <w:lang w:val="en-US"/>
        </w:rPr>
        <w:t xml:space="preserve"> «One-Click Initial Installation».</w:t>
      </w:r>
    </w:p>
    <w:p w14:paraId="17896ED4" w14:textId="77777777" w:rsidR="00FF1A8C" w:rsidRPr="00E923B4" w:rsidRDefault="007376BF" w:rsidP="00FF1A8C">
      <w:pPr>
        <w:jc w:val="center"/>
      </w:pPr>
      <w:r w:rsidRPr="00E923B4">
        <w:rPr>
          <w:noProof/>
          <w:lang w:val="en-US"/>
        </w:rPr>
        <w:drawing>
          <wp:inline distT="0" distB="0" distL="0" distR="0" wp14:anchorId="7E9BA377" wp14:editId="58475922">
            <wp:extent cx="2685600" cy="19296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F1ED7" w14:textId="0A38D441" w:rsidR="007376BF" w:rsidRPr="00E923B4" w:rsidRDefault="007376BF" w:rsidP="007E169F">
      <w:r w:rsidRPr="00E923B4">
        <w:t>Открывается окно «</w:t>
      </w:r>
      <w:r w:rsidRPr="00E923B4">
        <w:rPr>
          <w:lang w:val="en-US"/>
        </w:rPr>
        <w:t>Easy Installation</w:t>
      </w:r>
      <w:r w:rsidRPr="00E923B4">
        <w:t>»</w:t>
      </w:r>
    </w:p>
    <w:p w14:paraId="203685FC" w14:textId="77777777" w:rsidR="007376BF" w:rsidRPr="00E923B4" w:rsidRDefault="007376BF" w:rsidP="00FF1A8C">
      <w:pPr>
        <w:jc w:val="center"/>
      </w:pPr>
      <w:r w:rsidRPr="00E923B4">
        <w:rPr>
          <w:noProof/>
        </w:rPr>
        <w:drawing>
          <wp:inline distT="0" distB="0" distL="0" distR="0" wp14:anchorId="74819B31" wp14:editId="2B2B904D">
            <wp:extent cx="2512800" cy="1962000"/>
            <wp:effectExtent l="0" t="0" r="190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4734" w14:textId="77777777" w:rsidR="00F1165D" w:rsidRPr="00E923B4" w:rsidRDefault="00F1165D">
      <w:pPr>
        <w:spacing w:after="200" w:line="276" w:lineRule="auto"/>
        <w:jc w:val="left"/>
      </w:pPr>
      <w:r w:rsidRPr="00E923B4">
        <w:br w:type="page"/>
      </w:r>
    </w:p>
    <w:p w14:paraId="4114D3F4" w14:textId="6F1F9984" w:rsidR="007376BF" w:rsidRPr="00E923B4" w:rsidRDefault="007376BF" w:rsidP="007E169F">
      <w:r w:rsidRPr="00E923B4">
        <w:lastRenderedPageBreak/>
        <w:t xml:space="preserve">В открывшемся окне видим секцию </w:t>
      </w:r>
      <w:r w:rsidRPr="00E923B4">
        <w:rPr>
          <w:lang w:val="en-US"/>
        </w:rPr>
        <w:t>Sensor</w:t>
      </w:r>
      <w:r w:rsidRPr="00E923B4">
        <w:t xml:space="preserve"> </w:t>
      </w:r>
      <w:r w:rsidRPr="00E923B4">
        <w:rPr>
          <w:lang w:val="en-US"/>
        </w:rPr>
        <w:t>SW</w:t>
      </w:r>
      <w:r w:rsidRPr="00E923B4">
        <w:t xml:space="preserve"> </w:t>
      </w:r>
      <w:r w:rsidRPr="00E923B4">
        <w:rPr>
          <w:lang w:val="en-US"/>
        </w:rPr>
        <w:t>Installation</w:t>
      </w:r>
      <w:r w:rsidRPr="00E923B4">
        <w:t>, в которой находится кнопка «</w:t>
      </w:r>
      <w:r w:rsidRPr="00E923B4">
        <w:rPr>
          <w:lang w:val="en-US"/>
        </w:rPr>
        <w:t>One</w:t>
      </w:r>
      <w:r w:rsidRPr="00E923B4">
        <w:t>-</w:t>
      </w:r>
      <w:r w:rsidRPr="00E923B4">
        <w:rPr>
          <w:lang w:val="en-US"/>
        </w:rPr>
        <w:t>click</w:t>
      </w:r>
      <w:r w:rsidRPr="00E923B4">
        <w:t xml:space="preserve"> </w:t>
      </w:r>
      <w:r w:rsidR="004F5D67" w:rsidRPr="00E923B4">
        <w:rPr>
          <w:lang w:val="en-US"/>
        </w:rPr>
        <w:t>i</w:t>
      </w:r>
      <w:r w:rsidRPr="00E923B4">
        <w:rPr>
          <w:lang w:val="en-US"/>
        </w:rPr>
        <w:t>nitial</w:t>
      </w:r>
      <w:r w:rsidRPr="00E923B4">
        <w:t xml:space="preserve"> </w:t>
      </w:r>
      <w:r w:rsidRPr="00E923B4">
        <w:rPr>
          <w:lang w:val="en-US"/>
        </w:rPr>
        <w:t>Installation</w:t>
      </w:r>
      <w:r w:rsidRPr="00E923B4">
        <w:t>»</w:t>
      </w:r>
      <w:r w:rsidR="004F5D67" w:rsidRPr="00E923B4">
        <w:t>.</w:t>
      </w:r>
    </w:p>
    <w:p w14:paraId="388AA65F" w14:textId="77777777" w:rsidR="007376BF" w:rsidRPr="00E923B4" w:rsidRDefault="007376BF" w:rsidP="00FF1A8C">
      <w:pPr>
        <w:jc w:val="center"/>
      </w:pPr>
      <w:r w:rsidRPr="00E923B4">
        <w:rPr>
          <w:noProof/>
        </w:rPr>
        <w:drawing>
          <wp:inline distT="0" distB="0" distL="0" distR="0" wp14:anchorId="414BAA39" wp14:editId="0ECE14CB">
            <wp:extent cx="2509200" cy="1962000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395F4" w14:textId="029AAEDB" w:rsidR="007376BF" w:rsidRPr="00E923B4" w:rsidRDefault="007376BF" w:rsidP="007E169F">
      <w:r w:rsidRPr="00E923B4">
        <w:t>В правом верхнем углу находится кнопка «</w:t>
      </w:r>
      <w:r w:rsidRPr="00E923B4">
        <w:rPr>
          <w:lang w:val="en-US"/>
        </w:rPr>
        <w:t>Additional</w:t>
      </w:r>
      <w:r w:rsidRPr="00E923B4">
        <w:t xml:space="preserve"> </w:t>
      </w:r>
      <w:r w:rsidRPr="00E923B4">
        <w:rPr>
          <w:lang w:val="en-US"/>
        </w:rPr>
        <w:t>Installation</w:t>
      </w:r>
      <w:r w:rsidRPr="00E923B4">
        <w:t xml:space="preserve">» для установки </w:t>
      </w:r>
      <w:r w:rsidRPr="00E923B4">
        <w:rPr>
          <w:lang w:val="en-US"/>
        </w:rPr>
        <w:t>EzSensor</w:t>
      </w:r>
      <w:r w:rsidRPr="00E923B4">
        <w:t xml:space="preserve"> в случае, если у Вас УЖЕ установлен датчик компании </w:t>
      </w:r>
      <w:proofErr w:type="gramStart"/>
      <w:r w:rsidR="000667AE" w:rsidRPr="00E923B4">
        <w:rPr>
          <w:lang w:val="en-US"/>
        </w:rPr>
        <w:t>Vatech</w:t>
      </w:r>
      <w:proofErr w:type="gramEnd"/>
      <w:r w:rsidRPr="00E923B4">
        <w:t xml:space="preserve"> и Вы хотите использовать ОБА датчика параллельно.</w:t>
      </w:r>
    </w:p>
    <w:p w14:paraId="19F294D4" w14:textId="77777777" w:rsidR="007376BF" w:rsidRPr="00E923B4" w:rsidRDefault="007376BF" w:rsidP="00FF1A8C">
      <w:pPr>
        <w:jc w:val="center"/>
      </w:pPr>
      <w:r w:rsidRPr="00E923B4">
        <w:rPr>
          <w:noProof/>
        </w:rPr>
        <w:drawing>
          <wp:inline distT="0" distB="0" distL="0" distR="0" wp14:anchorId="1300592F" wp14:editId="0F6A24B6">
            <wp:extent cx="2509200" cy="1962000"/>
            <wp:effectExtent l="0" t="0" r="5715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DC42" w14:textId="77777777" w:rsidR="00FF1A8C" w:rsidRPr="00E923B4" w:rsidRDefault="00FF1A8C">
      <w:pPr>
        <w:spacing w:after="200" w:line="276" w:lineRule="auto"/>
        <w:jc w:val="left"/>
      </w:pPr>
      <w:r w:rsidRPr="00E923B4">
        <w:br w:type="page"/>
      </w:r>
    </w:p>
    <w:p w14:paraId="75C90B57" w14:textId="6D43CC99" w:rsidR="007376BF" w:rsidRPr="00E923B4" w:rsidRDefault="007376BF" w:rsidP="007E169F">
      <w:r w:rsidRPr="00E923B4">
        <w:lastRenderedPageBreak/>
        <w:t xml:space="preserve">Ниже находятся кнопки для доступа к настоящему </w:t>
      </w:r>
      <w:r w:rsidR="005B19AC" w:rsidRPr="00E923B4">
        <w:t>р</w:t>
      </w:r>
      <w:r w:rsidRPr="00E923B4">
        <w:t>уководству («</w:t>
      </w:r>
      <w:r w:rsidRPr="00E923B4">
        <w:rPr>
          <w:lang w:val="en-US"/>
        </w:rPr>
        <w:t>Manual</w:t>
      </w:r>
      <w:r w:rsidRPr="00E923B4">
        <w:t>») и разделу Помощь («</w:t>
      </w:r>
      <w:r w:rsidRPr="00E923B4">
        <w:rPr>
          <w:lang w:val="en-US"/>
        </w:rPr>
        <w:t>FAQ</w:t>
      </w:r>
      <w:r w:rsidRPr="00E923B4">
        <w:t>»).</w:t>
      </w:r>
    </w:p>
    <w:p w14:paraId="6D32077B" w14:textId="77777777" w:rsidR="007376BF" w:rsidRPr="00E923B4" w:rsidRDefault="007376BF" w:rsidP="00FF1A8C">
      <w:pPr>
        <w:jc w:val="center"/>
      </w:pPr>
      <w:r w:rsidRPr="00E923B4">
        <w:rPr>
          <w:noProof/>
        </w:rPr>
        <w:drawing>
          <wp:inline distT="0" distB="0" distL="0" distR="0" wp14:anchorId="760F1C47" wp14:editId="3CBCB88B">
            <wp:extent cx="2509200" cy="1962000"/>
            <wp:effectExtent l="0" t="0" r="571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DC28" w14:textId="71F60533" w:rsidR="007376BF" w:rsidRPr="00E923B4" w:rsidRDefault="007376BF" w:rsidP="007E169F">
      <w:bookmarkStart w:id="12" w:name="_Hlk86859328"/>
      <w:r w:rsidRPr="00E923B4">
        <w:t xml:space="preserve">В самом низу мы видим секцию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>, где находятся кнопки Установка («</w:t>
      </w:r>
      <w:r w:rsidRPr="00E923B4">
        <w:rPr>
          <w:lang w:val="en-US"/>
        </w:rPr>
        <w:t>Installation</w:t>
      </w:r>
      <w:r w:rsidRPr="00E923B4">
        <w:t>»), а также Руководство пользователя к программе («</w:t>
      </w:r>
      <w:r w:rsidRPr="00E923B4">
        <w:rPr>
          <w:lang w:val="en-US"/>
        </w:rPr>
        <w:t>Use</w:t>
      </w:r>
      <w:r w:rsidR="00FF1A8C" w:rsidRPr="00E923B4">
        <w:rPr>
          <w:lang w:val="en-US"/>
        </w:rPr>
        <w:t>r</w:t>
      </w:r>
      <w:r w:rsidRPr="00E923B4">
        <w:t xml:space="preserve"> </w:t>
      </w:r>
      <w:r w:rsidRPr="00E923B4">
        <w:rPr>
          <w:lang w:val="en-US"/>
        </w:rPr>
        <w:t>manual</w:t>
      </w:r>
      <w:r w:rsidRPr="00E923B4">
        <w:t xml:space="preserve">»). </w:t>
      </w:r>
    </w:p>
    <w:p w14:paraId="3A32B830" w14:textId="77777777" w:rsidR="007376BF" w:rsidRPr="00E923B4" w:rsidRDefault="007376BF" w:rsidP="00FF1A8C">
      <w:pPr>
        <w:jc w:val="center"/>
      </w:pPr>
      <w:r w:rsidRPr="00E923B4">
        <w:rPr>
          <w:noProof/>
        </w:rPr>
        <w:drawing>
          <wp:inline distT="0" distB="0" distL="0" distR="0" wp14:anchorId="2F0083F0" wp14:editId="41D2670D">
            <wp:extent cx="2509200" cy="1962000"/>
            <wp:effectExtent l="0" t="0" r="5715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5803C24E" w14:textId="77777777" w:rsidR="00FF1A8C" w:rsidRPr="00E923B4" w:rsidRDefault="00FF1A8C">
      <w:pPr>
        <w:spacing w:after="200" w:line="276" w:lineRule="auto"/>
        <w:jc w:val="left"/>
      </w:pPr>
      <w:r w:rsidRPr="00E923B4">
        <w:br w:type="page"/>
      </w:r>
    </w:p>
    <w:p w14:paraId="235905F1" w14:textId="0D4F35CA" w:rsidR="00F1165D" w:rsidRPr="00E923B4" w:rsidRDefault="00F1165D" w:rsidP="00EA3C3D">
      <w:pPr>
        <w:pStyle w:val="41"/>
      </w:pPr>
      <w:r w:rsidRPr="00E923B4">
        <w:lastRenderedPageBreak/>
        <w:t xml:space="preserve">Установка драйвера </w:t>
      </w:r>
      <w:r w:rsidRPr="00E923B4">
        <w:rPr>
          <w:lang w:val="en-US"/>
        </w:rPr>
        <w:t>EzSensor</w:t>
      </w:r>
    </w:p>
    <w:p w14:paraId="411CEE10" w14:textId="77777777" w:rsidR="00DB030E" w:rsidRPr="00E923B4" w:rsidRDefault="00DB030E" w:rsidP="00DB030E">
      <w:r w:rsidRPr="00E923B4">
        <w:t xml:space="preserve">Данный шаг необходим для установки драйвера </w:t>
      </w:r>
      <w:proofErr w:type="spellStart"/>
      <w:r w:rsidRPr="00E923B4">
        <w:t>визиографа</w:t>
      </w:r>
      <w:proofErr w:type="spellEnd"/>
      <w:r w:rsidRPr="00E923B4">
        <w:t xml:space="preserve"> EzSensor. Калибровочные данные для датчика будут установлены вместе с драйвером.</w:t>
      </w:r>
    </w:p>
    <w:p w14:paraId="701DAFEF" w14:textId="77777777" w:rsidR="00F1165D" w:rsidRPr="00E923B4" w:rsidRDefault="00F1165D" w:rsidP="007E169F"/>
    <w:p w14:paraId="5583D9C9" w14:textId="61C5B086" w:rsidR="007376BF" w:rsidRPr="00E923B4" w:rsidRDefault="00DB030E" w:rsidP="007E169F">
      <w:r w:rsidRPr="00E923B4">
        <w:t>Нажмите кно</w:t>
      </w:r>
      <w:r w:rsidR="004335E9" w:rsidRPr="00E923B4">
        <w:t>п</w:t>
      </w:r>
      <w:r w:rsidRPr="00E923B4">
        <w:t>ку</w:t>
      </w:r>
      <w:r w:rsidR="004335E9" w:rsidRPr="00E923B4">
        <w:t xml:space="preserve"> «</w:t>
      </w:r>
      <w:r w:rsidR="004335E9" w:rsidRPr="00E923B4">
        <w:rPr>
          <w:lang w:val="en-US"/>
        </w:rPr>
        <w:t>One</w:t>
      </w:r>
      <w:r w:rsidR="004335E9" w:rsidRPr="00E923B4">
        <w:t>-</w:t>
      </w:r>
      <w:r w:rsidR="004335E9" w:rsidRPr="00E923B4">
        <w:rPr>
          <w:lang w:val="en-US"/>
        </w:rPr>
        <w:t>Click</w:t>
      </w:r>
      <w:r w:rsidR="004335E9" w:rsidRPr="00E923B4">
        <w:t xml:space="preserve"> </w:t>
      </w:r>
      <w:r w:rsidR="004335E9" w:rsidRPr="00E923B4">
        <w:rPr>
          <w:lang w:val="en-US"/>
        </w:rPr>
        <w:t>Initial</w:t>
      </w:r>
      <w:r w:rsidR="004335E9" w:rsidRPr="00E923B4">
        <w:t xml:space="preserve"> </w:t>
      </w:r>
      <w:r w:rsidR="004335E9" w:rsidRPr="00E923B4">
        <w:rPr>
          <w:lang w:val="en-US"/>
        </w:rPr>
        <w:t>Installation</w:t>
      </w:r>
      <w:r w:rsidR="004335E9" w:rsidRPr="00E923B4">
        <w:t>».</w:t>
      </w:r>
    </w:p>
    <w:p w14:paraId="6A793258" w14:textId="77777777" w:rsidR="00DB030E" w:rsidRPr="00E923B4" w:rsidRDefault="00DB030E" w:rsidP="007E169F"/>
    <w:p w14:paraId="3DA1DF1A" w14:textId="64043D72" w:rsidR="007376BF" w:rsidRPr="00E923B4" w:rsidRDefault="007376BF" w:rsidP="00FF1A8C">
      <w:pPr>
        <w:jc w:val="center"/>
      </w:pPr>
      <w:r w:rsidRPr="00E923B4">
        <w:rPr>
          <w:noProof/>
        </w:rPr>
        <w:drawing>
          <wp:inline distT="0" distB="0" distL="0" distR="0" wp14:anchorId="3FC847E5" wp14:editId="6514570A">
            <wp:extent cx="825500" cy="3302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06" cy="3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35A1" w14:textId="77777777" w:rsidR="00DB030E" w:rsidRPr="00E923B4" w:rsidRDefault="00DB030E" w:rsidP="00FF1A8C">
      <w:pPr>
        <w:jc w:val="center"/>
      </w:pPr>
    </w:p>
    <w:tbl>
      <w:tblPr>
        <w:tblW w:w="65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</w:tblGrid>
      <w:tr w:rsidR="00FF1A8C" w:rsidRPr="00E923B4" w14:paraId="0419C51D" w14:textId="77777777" w:rsidTr="00BB27BB">
        <w:trPr>
          <w:trHeight w:hRule="exact" w:val="9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0E1AA" w14:textId="1AE81998" w:rsidR="00FF1A8C" w:rsidRPr="00E923B4" w:rsidRDefault="00585570" w:rsidP="00E11B6B">
            <w:r w:rsidRPr="00E923B4">
              <w:object w:dxaOrig="708" w:dyaOrig="648" w14:anchorId="5C3C9334">
                <v:shape id="_x0000_i1032" type="#_x0000_t75" style="width:35.4pt;height:32.4pt" o:ole="">
                  <v:imagedata r:id="rId8" o:title=""/>
                </v:shape>
                <o:OLEObject Type="Embed" ProgID="PBrush" ShapeID="_x0000_i1032" DrawAspect="Content" ObjectID="_1707045325" r:id="rId35"/>
              </w:objec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E03EF" w14:textId="1B99C2A2" w:rsidR="00FF1A8C" w:rsidRPr="00E923B4" w:rsidRDefault="00FF1A8C" w:rsidP="00585570">
            <w:r w:rsidRPr="00E923B4">
              <w:t>Сразу хотим заметить, что для правильного хода инсталляции не имеет значения будет ли в данный момент подключен сенсор к компьютеру или нет.</w:t>
            </w:r>
          </w:p>
        </w:tc>
      </w:tr>
    </w:tbl>
    <w:p w14:paraId="318E66CB" w14:textId="77777777" w:rsidR="00F1165D" w:rsidRPr="00E923B4" w:rsidRDefault="00F1165D" w:rsidP="007E169F"/>
    <w:p w14:paraId="1115DCB3" w14:textId="7D23A484" w:rsidR="00DB030E" w:rsidRPr="00E923B4" w:rsidRDefault="007376BF" w:rsidP="007E169F">
      <w:r w:rsidRPr="00E923B4">
        <w:t xml:space="preserve">Для начала установки драйвера </w:t>
      </w:r>
      <w:proofErr w:type="spellStart"/>
      <w:r w:rsidRPr="00E923B4">
        <w:t>визиографа</w:t>
      </w:r>
      <w:proofErr w:type="spellEnd"/>
      <w:r w:rsidRPr="00E923B4">
        <w:t xml:space="preserve"> нажмите на кнопку «Next».</w:t>
      </w:r>
    </w:p>
    <w:p w14:paraId="0EC07893" w14:textId="7EE3F7D3" w:rsidR="007376BF" w:rsidRPr="00E923B4" w:rsidRDefault="007376BF" w:rsidP="000667AE">
      <w:pPr>
        <w:jc w:val="center"/>
      </w:pPr>
      <w:r w:rsidRPr="00E923B4">
        <w:rPr>
          <w:noProof/>
        </w:rPr>
        <w:drawing>
          <wp:inline distT="0" distB="0" distL="0" distR="0" wp14:anchorId="69166040" wp14:editId="60D2647C">
            <wp:extent cx="2394000" cy="1810800"/>
            <wp:effectExtent l="0" t="0" r="635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54C3" w14:textId="77777777" w:rsidR="00BB27BB" w:rsidRPr="00E923B4" w:rsidRDefault="00BB27BB" w:rsidP="000667AE">
      <w:pPr>
        <w:jc w:val="center"/>
      </w:pPr>
    </w:p>
    <w:p w14:paraId="69A0B1E6" w14:textId="77777777" w:rsidR="00BB27BB" w:rsidRPr="00E923B4" w:rsidRDefault="00BB27BB">
      <w:pPr>
        <w:spacing w:after="200" w:line="276" w:lineRule="auto"/>
        <w:jc w:val="left"/>
      </w:pPr>
      <w:r w:rsidRPr="00E923B4">
        <w:br w:type="page"/>
      </w:r>
    </w:p>
    <w:p w14:paraId="1C8517C3" w14:textId="2EDFBCB0" w:rsidR="007376BF" w:rsidRPr="00E923B4" w:rsidRDefault="007376BF" w:rsidP="007E169F">
      <w:r w:rsidRPr="00E923B4">
        <w:lastRenderedPageBreak/>
        <w:t>Следующее окно информирует нас об установке обязательных модулей и рекомендуемых компонентов программы. Нажмите на кнопку «</w:t>
      </w:r>
      <w:r w:rsidRPr="00E923B4">
        <w:rPr>
          <w:lang w:val="en-US"/>
        </w:rPr>
        <w:t>Next</w:t>
      </w:r>
      <w:r w:rsidRPr="00E923B4">
        <w:t>».</w:t>
      </w:r>
    </w:p>
    <w:p w14:paraId="5C602DDD" w14:textId="77777777" w:rsidR="00DB030E" w:rsidRPr="00E923B4" w:rsidRDefault="00DB030E" w:rsidP="007E169F"/>
    <w:p w14:paraId="03E9882D" w14:textId="77777777" w:rsidR="007376BF" w:rsidRPr="00E923B4" w:rsidRDefault="007376BF" w:rsidP="000667AE">
      <w:pPr>
        <w:jc w:val="center"/>
      </w:pPr>
      <w:r w:rsidRPr="00E923B4">
        <w:rPr>
          <w:noProof/>
        </w:rPr>
        <w:drawing>
          <wp:inline distT="0" distB="0" distL="0" distR="0" wp14:anchorId="70239D5E" wp14:editId="0265D852">
            <wp:extent cx="2455200" cy="1861200"/>
            <wp:effectExtent l="0" t="0" r="2540" b="571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18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52F6" w14:textId="77777777" w:rsidR="00DB030E" w:rsidRPr="00E923B4" w:rsidRDefault="00DB030E" w:rsidP="007E169F"/>
    <w:p w14:paraId="1E3CFCD4" w14:textId="693A5605" w:rsidR="007376BF" w:rsidRPr="00E923B4" w:rsidRDefault="007376BF" w:rsidP="007E169F">
      <w:r w:rsidRPr="00E923B4">
        <w:t>По завершению установки, нажмите кнопку «</w:t>
      </w:r>
      <w:r w:rsidRPr="00E923B4">
        <w:rPr>
          <w:lang w:val="en-US"/>
        </w:rPr>
        <w:t>Finish</w:t>
      </w:r>
      <w:r w:rsidRPr="00E923B4">
        <w:t>».</w:t>
      </w:r>
    </w:p>
    <w:p w14:paraId="24BC06F7" w14:textId="77777777" w:rsidR="007376BF" w:rsidRPr="00E923B4" w:rsidRDefault="007376BF" w:rsidP="007E169F"/>
    <w:p w14:paraId="5C64032D" w14:textId="77777777" w:rsidR="007376BF" w:rsidRPr="00E923B4" w:rsidRDefault="007376BF" w:rsidP="000667AE">
      <w:pPr>
        <w:jc w:val="center"/>
      </w:pPr>
      <w:r w:rsidRPr="00E923B4">
        <w:rPr>
          <w:noProof/>
        </w:rPr>
        <w:drawing>
          <wp:inline distT="0" distB="0" distL="0" distR="0" wp14:anchorId="5CFF0EF7" wp14:editId="38927152">
            <wp:extent cx="2448000" cy="1846800"/>
            <wp:effectExtent l="0" t="0" r="0" b="127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AC033" w14:textId="74FEA143" w:rsidR="004335E9" w:rsidRPr="00E923B4" w:rsidRDefault="004335E9">
      <w:pPr>
        <w:spacing w:after="200" w:line="276" w:lineRule="auto"/>
        <w:jc w:val="left"/>
      </w:pPr>
      <w:r w:rsidRPr="00E923B4">
        <w:br w:type="page"/>
      </w:r>
    </w:p>
    <w:p w14:paraId="0DBDCC88" w14:textId="0E3C095F" w:rsidR="000667AE" w:rsidRPr="00E923B4" w:rsidRDefault="004335E9" w:rsidP="00EA3C3D">
      <w:pPr>
        <w:pStyle w:val="41"/>
      </w:pPr>
      <w:r w:rsidRPr="00E923B4">
        <w:lastRenderedPageBreak/>
        <w:t xml:space="preserve">Запуск установки программы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</w:p>
    <w:p w14:paraId="7A0C18C0" w14:textId="0C04A396" w:rsidR="007376BF" w:rsidRPr="00E923B4" w:rsidRDefault="007376BF" w:rsidP="007E169F">
      <w:r w:rsidRPr="00E923B4">
        <w:t xml:space="preserve">Теперь мы можем приступить к установке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 xml:space="preserve"> и нажимаем соответствующую кнопку «</w:t>
      </w:r>
      <w:r w:rsidRPr="00E923B4">
        <w:rPr>
          <w:lang w:val="en-US"/>
        </w:rPr>
        <w:t>Installation</w:t>
      </w:r>
      <w:r w:rsidRPr="00E923B4">
        <w:t>».</w:t>
      </w:r>
    </w:p>
    <w:p w14:paraId="3D1E6EBE" w14:textId="77777777" w:rsidR="007376BF" w:rsidRPr="00E923B4" w:rsidRDefault="007376BF" w:rsidP="007E169F"/>
    <w:p w14:paraId="538B4591" w14:textId="3461551F" w:rsidR="007376BF" w:rsidRPr="00E923B4" w:rsidRDefault="007376BF" w:rsidP="004335E9">
      <w:pPr>
        <w:jc w:val="center"/>
      </w:pPr>
      <w:r w:rsidRPr="00E923B4">
        <w:rPr>
          <w:noProof/>
        </w:rPr>
        <w:drawing>
          <wp:inline distT="0" distB="0" distL="0" distR="0" wp14:anchorId="2A2F87FA" wp14:editId="7C80585C">
            <wp:extent cx="2505600" cy="1962000"/>
            <wp:effectExtent l="0" t="0" r="0" b="63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9DA6" w14:textId="77777777" w:rsidR="007376BF" w:rsidRPr="00E923B4" w:rsidRDefault="007376BF" w:rsidP="007E169F"/>
    <w:tbl>
      <w:tblPr>
        <w:tblW w:w="65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</w:tblGrid>
      <w:tr w:rsidR="00585570" w:rsidRPr="00E923B4" w14:paraId="0DD14934" w14:textId="77777777" w:rsidTr="00585570">
        <w:trPr>
          <w:trHeight w:hRule="exact" w:val="960"/>
        </w:trPr>
        <w:tc>
          <w:tcPr>
            <w:tcW w:w="993" w:type="dxa"/>
            <w:vAlign w:val="center"/>
          </w:tcPr>
          <w:p w14:paraId="4C45E28B" w14:textId="77777777" w:rsidR="00585570" w:rsidRPr="00E923B4" w:rsidRDefault="00585570" w:rsidP="009818EF">
            <w:pPr>
              <w:jc w:val="left"/>
            </w:pPr>
            <w:r w:rsidRPr="00E923B4">
              <w:object w:dxaOrig="708" w:dyaOrig="648" w14:anchorId="4697E556">
                <v:shape id="_x0000_i1033" type="#_x0000_t75" style="width:35.4pt;height:32.4pt" o:ole="">
                  <v:imagedata r:id="rId8" o:title=""/>
                </v:shape>
                <o:OLEObject Type="Embed" ProgID="PBrush" ShapeID="_x0000_i1033" DrawAspect="Content" ObjectID="_1707045326" r:id="rId40"/>
              </w:object>
            </w:r>
          </w:p>
        </w:tc>
        <w:tc>
          <w:tcPr>
            <w:tcW w:w="5528" w:type="dxa"/>
            <w:vAlign w:val="center"/>
          </w:tcPr>
          <w:p w14:paraId="3010C138" w14:textId="70372A0B" w:rsidR="00585570" w:rsidRPr="00E923B4" w:rsidRDefault="00585570" w:rsidP="009818EF">
            <w:r w:rsidRPr="00E923B4">
              <w:t>Предыдущие</w:t>
            </w:r>
            <w:r w:rsidRPr="00E923B4">
              <w:rPr>
                <w:lang w:val="en-US"/>
              </w:rPr>
              <w:t xml:space="preserve"> </w:t>
            </w:r>
            <w:r w:rsidRPr="00E923B4">
              <w:t>окна</w:t>
            </w:r>
            <w:r w:rsidRPr="00E923B4">
              <w:rPr>
                <w:lang w:val="en-US"/>
              </w:rPr>
              <w:t xml:space="preserve"> (Easy Installation </w:t>
            </w:r>
            <w:r w:rsidRPr="00E923B4">
              <w:t>и</w:t>
            </w:r>
            <w:r w:rsidRPr="00E923B4">
              <w:rPr>
                <w:lang w:val="en-US"/>
              </w:rPr>
              <w:t xml:space="preserve"> </w:t>
            </w:r>
            <w:r w:rsidRPr="00E923B4">
              <w:t>папку</w:t>
            </w:r>
            <w:r w:rsidRPr="00E923B4">
              <w:rPr>
                <w:lang w:val="en-US"/>
              </w:rPr>
              <w:t xml:space="preserve"> </w:t>
            </w:r>
            <w:r w:rsidRPr="00E923B4">
              <w:t>с</w:t>
            </w:r>
            <w:r w:rsidRPr="00E923B4">
              <w:rPr>
                <w:lang w:val="en-US"/>
              </w:rPr>
              <w:t xml:space="preserve"> One-click installation) </w:t>
            </w:r>
            <w:r w:rsidRPr="00E923B4">
              <w:t>можно</w:t>
            </w:r>
            <w:r w:rsidRPr="00E923B4">
              <w:rPr>
                <w:lang w:val="en-US"/>
              </w:rPr>
              <w:t xml:space="preserve"> </w:t>
            </w:r>
            <w:r w:rsidRPr="00E923B4">
              <w:t>закрыть</w:t>
            </w:r>
            <w:r w:rsidRPr="00E923B4">
              <w:rPr>
                <w:lang w:val="en-US"/>
              </w:rPr>
              <w:t xml:space="preserve">. </w:t>
            </w:r>
            <w:r w:rsidRPr="00E923B4">
              <w:t>Они нам больше не понадобятся.</w:t>
            </w:r>
          </w:p>
        </w:tc>
      </w:tr>
    </w:tbl>
    <w:p w14:paraId="7CC4B833" w14:textId="77777777" w:rsidR="007376BF" w:rsidRPr="00E923B4" w:rsidRDefault="007376BF" w:rsidP="007E169F"/>
    <w:p w14:paraId="4EE0AF2E" w14:textId="2DF4FEC4" w:rsidR="004335E9" w:rsidRPr="00E923B4" w:rsidRDefault="007376BF" w:rsidP="007E169F">
      <w:r w:rsidRPr="00E923B4">
        <w:t>Рассмотрим появившееся окно более подробно.</w:t>
      </w:r>
    </w:p>
    <w:p w14:paraId="2ADE6F02" w14:textId="77777777" w:rsidR="004335E9" w:rsidRPr="00E923B4" w:rsidRDefault="004335E9" w:rsidP="007E169F"/>
    <w:p w14:paraId="1CAD61A9" w14:textId="66E8047D" w:rsidR="007376BF" w:rsidRPr="00E923B4" w:rsidRDefault="004335E9" w:rsidP="00BB27BB">
      <w:pPr>
        <w:jc w:val="center"/>
      </w:pPr>
      <w:r w:rsidRPr="00E923B4">
        <w:rPr>
          <w:noProof/>
        </w:rPr>
        <w:drawing>
          <wp:inline distT="0" distB="0" distL="0" distR="0" wp14:anchorId="4DD5FCEB" wp14:editId="2554927F">
            <wp:extent cx="2590534" cy="1977390"/>
            <wp:effectExtent l="0" t="0" r="635" b="381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6650" cy="198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6417" w14:textId="32557658" w:rsidR="007376BF" w:rsidRPr="00E923B4" w:rsidRDefault="007376BF" w:rsidP="007E169F">
      <w:r w:rsidRPr="00E923B4">
        <w:lastRenderedPageBreak/>
        <w:t>Здесь нам предлагается 2 варианта установки.</w:t>
      </w:r>
    </w:p>
    <w:p w14:paraId="13A9E6E9" w14:textId="77777777" w:rsidR="004335E9" w:rsidRPr="00E923B4" w:rsidRDefault="004335E9" w:rsidP="007E169F"/>
    <w:p w14:paraId="05749C14" w14:textId="77777777" w:rsidR="007376BF" w:rsidRPr="00E923B4" w:rsidRDefault="007376BF" w:rsidP="007E169F">
      <w:r w:rsidRPr="00E923B4">
        <w:t xml:space="preserve">Как </w:t>
      </w:r>
      <w:r w:rsidRPr="00E923B4">
        <w:rPr>
          <w:b/>
          <w:bCs/>
        </w:rPr>
        <w:t>основной сервер</w:t>
      </w:r>
      <w:r w:rsidRPr="00E923B4">
        <w:t xml:space="preserve">, на котором хранится база данных и снимки или как </w:t>
      </w:r>
      <w:r w:rsidRPr="00E923B4">
        <w:rPr>
          <w:b/>
          <w:bCs/>
        </w:rPr>
        <w:t>клиент</w:t>
      </w:r>
      <w:r w:rsidRPr="00E923B4">
        <w:t>: установка, при которой мы получаем доступ к базе данных компьютера, установленного как сервер внутри локальной сети. В итоге мы получаем вариативность установки. Рассмотрим ее на примере двух схем.</w:t>
      </w:r>
    </w:p>
    <w:p w14:paraId="659456F2" w14:textId="77777777" w:rsidR="007376BF" w:rsidRPr="00E923B4" w:rsidRDefault="007376BF" w:rsidP="007E169F"/>
    <w:p w14:paraId="06D87E26" w14:textId="77777777" w:rsidR="007376BF" w:rsidRPr="00E923B4" w:rsidRDefault="007376BF" w:rsidP="007E169F">
      <w:r w:rsidRPr="00E923B4">
        <w:t>Схема 1.</w:t>
      </w:r>
    </w:p>
    <w:p w14:paraId="3A6C316D" w14:textId="17ADED32" w:rsidR="007376BF" w:rsidRPr="00E923B4" w:rsidRDefault="007376BF" w:rsidP="007E169F">
      <w:r w:rsidRPr="00E923B4">
        <w:t xml:space="preserve">Если мы установим 1 компьютер в клинике как Сервер, а остальные компьютеры будут подключены к нему через локальную сеть, то мы получим единую базу данных снимков, доступ к которой возможен только когда включен серверный компьютер. Снимки с </w:t>
      </w:r>
      <w:proofErr w:type="spellStart"/>
      <w:r w:rsidRPr="00E923B4">
        <w:t>визиографа</w:t>
      </w:r>
      <w:proofErr w:type="spellEnd"/>
      <w:r w:rsidRPr="00E923B4">
        <w:t xml:space="preserve"> можно делать с любого компьютера, предварительно установив на него драйвер (как мы делали в </w:t>
      </w:r>
      <w:r w:rsidR="0067103A" w:rsidRPr="00E923B4">
        <w:t>п. 2.3.1 настоящего</w:t>
      </w:r>
      <w:r w:rsidRPr="00E923B4">
        <w:t xml:space="preserve"> Руководства). </w:t>
      </w:r>
    </w:p>
    <w:p w14:paraId="63B0F039" w14:textId="77777777" w:rsidR="007376BF" w:rsidRPr="00E923B4" w:rsidRDefault="007376BF" w:rsidP="007E169F"/>
    <w:p w14:paraId="15FC9B71" w14:textId="77777777" w:rsidR="007376BF" w:rsidRPr="00E923B4" w:rsidRDefault="007376BF" w:rsidP="007E169F">
      <w:r w:rsidRPr="00E923B4">
        <w:t>Рассмотрим другой вариант установки.</w:t>
      </w:r>
    </w:p>
    <w:p w14:paraId="16E404A3" w14:textId="77777777" w:rsidR="007376BF" w:rsidRPr="00E923B4" w:rsidRDefault="007376BF" w:rsidP="007E169F"/>
    <w:p w14:paraId="449298BD" w14:textId="77777777" w:rsidR="007376BF" w:rsidRPr="00E923B4" w:rsidRDefault="007376BF" w:rsidP="007E169F">
      <w:r w:rsidRPr="00E923B4">
        <w:t>Схема 2.</w:t>
      </w:r>
    </w:p>
    <w:p w14:paraId="46FA54FD" w14:textId="77777777" w:rsidR="007376BF" w:rsidRPr="00E923B4" w:rsidRDefault="007376BF" w:rsidP="007E169F">
      <w:r w:rsidRPr="00E923B4">
        <w:t>Это когда каждый компьютер в клинике имеет свою собственную базу данных (1) и может делать снимки (2), являясь при этом полностью автономным.</w:t>
      </w:r>
    </w:p>
    <w:p w14:paraId="0C9B4EF2" w14:textId="77777777" w:rsidR="007376BF" w:rsidRPr="00E923B4" w:rsidRDefault="007376BF" w:rsidP="007E169F"/>
    <w:p w14:paraId="3D305602" w14:textId="77777777" w:rsidR="007376BF" w:rsidRPr="00E923B4" w:rsidRDefault="007376BF" w:rsidP="007E169F">
      <w:r w:rsidRPr="00E923B4">
        <w:t>Вернемся к меню установки.</w:t>
      </w:r>
    </w:p>
    <w:p w14:paraId="02605822" w14:textId="77777777" w:rsidR="007376BF" w:rsidRPr="00E923B4" w:rsidRDefault="007376BF" w:rsidP="007E169F"/>
    <w:p w14:paraId="4521B5D1" w14:textId="77777777" w:rsidR="007376BF" w:rsidRPr="00E923B4" w:rsidRDefault="007376BF" w:rsidP="007E169F">
      <w:r w:rsidRPr="00E923B4">
        <w:t>Теперь мы знаем, что означает каждая из кнопок. Вариант установки клиента мы показывать не будем. Вы без труда разберетесь сами, если прочтете, как установить Сервер.</w:t>
      </w:r>
    </w:p>
    <w:p w14:paraId="3948E5E0" w14:textId="77777777" w:rsidR="007376BF" w:rsidRPr="00E923B4" w:rsidRDefault="007376BF" w:rsidP="007E169F"/>
    <w:p w14:paraId="28BC70EA" w14:textId="77777777" w:rsidR="004335E9" w:rsidRPr="00E923B4" w:rsidRDefault="004335E9">
      <w:pPr>
        <w:spacing w:after="200" w:line="276" w:lineRule="auto"/>
        <w:jc w:val="left"/>
      </w:pPr>
      <w:r w:rsidRPr="00E923B4">
        <w:br w:type="page"/>
      </w:r>
    </w:p>
    <w:p w14:paraId="3CA78FC7" w14:textId="30402AF3" w:rsidR="007376BF" w:rsidRPr="00E923B4" w:rsidRDefault="007376BF" w:rsidP="007E169F">
      <w:pPr>
        <w:rPr>
          <w:lang w:val="en-US"/>
        </w:rPr>
      </w:pPr>
      <w:r w:rsidRPr="00E923B4">
        <w:lastRenderedPageBreak/>
        <w:t>Нажимаете левую кнопку «</w:t>
      </w:r>
      <w:r w:rsidRPr="00E923B4">
        <w:rPr>
          <w:lang w:val="en-US"/>
        </w:rPr>
        <w:t>Server</w:t>
      </w:r>
      <w:r w:rsidRPr="00E923B4">
        <w:t>»</w:t>
      </w:r>
      <w:r w:rsidRPr="00E923B4">
        <w:rPr>
          <w:lang w:val="en-US"/>
        </w:rPr>
        <w:t>.</w:t>
      </w:r>
    </w:p>
    <w:p w14:paraId="29573F05" w14:textId="2ED68024" w:rsidR="007376BF" w:rsidRPr="00E923B4" w:rsidRDefault="004335E9" w:rsidP="004335E9">
      <w:pPr>
        <w:jc w:val="center"/>
      </w:pPr>
      <w:r w:rsidRPr="00E923B4">
        <w:rPr>
          <w:noProof/>
        </w:rPr>
        <w:drawing>
          <wp:inline distT="0" distB="0" distL="0" distR="0" wp14:anchorId="11A1B84A" wp14:editId="04279F24">
            <wp:extent cx="2556000" cy="1951200"/>
            <wp:effectExtent l="0" t="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685A" w14:textId="77777777" w:rsidR="007376BF" w:rsidRPr="00E923B4" w:rsidRDefault="007376BF" w:rsidP="007E169F">
      <w:r w:rsidRPr="00E923B4">
        <w:t>Теперь перед нами порядок установки.</w:t>
      </w:r>
    </w:p>
    <w:p w14:paraId="32AD5C69" w14:textId="459F1532" w:rsidR="007376BF" w:rsidRPr="00E923B4" w:rsidRDefault="004335E9" w:rsidP="004335E9">
      <w:pPr>
        <w:jc w:val="center"/>
      </w:pPr>
      <w:r w:rsidRPr="00E923B4">
        <w:rPr>
          <w:noProof/>
        </w:rPr>
        <w:drawing>
          <wp:inline distT="0" distB="0" distL="0" distR="0" wp14:anchorId="02FCECB8" wp14:editId="3C12023F">
            <wp:extent cx="2645396" cy="2993390"/>
            <wp:effectExtent l="0" t="0" r="3175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74" cy="30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56B5" w14:textId="77777777" w:rsidR="004335E9" w:rsidRPr="00E923B4" w:rsidRDefault="004335E9">
      <w:pPr>
        <w:spacing w:after="200" w:line="276" w:lineRule="auto"/>
        <w:jc w:val="left"/>
      </w:pPr>
      <w:r w:rsidRPr="00E923B4">
        <w:br w:type="page"/>
      </w:r>
    </w:p>
    <w:p w14:paraId="3FBF03EF" w14:textId="56137F4B" w:rsidR="007376BF" w:rsidRPr="00E923B4" w:rsidRDefault="007376BF" w:rsidP="007E169F">
      <w:r w:rsidRPr="00E923B4">
        <w:lastRenderedPageBreak/>
        <w:t>Сначала нам предлагают установить «</w:t>
      </w:r>
      <w:proofErr w:type="spellStart"/>
      <w:r w:rsidRPr="00E923B4">
        <w:rPr>
          <w:lang w:val="en-US"/>
        </w:rPr>
        <w:t>EzServer</w:t>
      </w:r>
      <w:proofErr w:type="spellEnd"/>
      <w:r w:rsidRPr="00E923B4">
        <w:t>». Это и есть серверная часть, которая отвечает за сохранение снимков. Ниже галочками отмечены компоненты, которые при желании вы можете не устанавливать. А именно: сама серверная часть («</w:t>
      </w:r>
      <w:proofErr w:type="spellStart"/>
      <w:r w:rsidRPr="00E923B4">
        <w:rPr>
          <w:lang w:val="en-US"/>
        </w:rPr>
        <w:t>EzServer</w:t>
      </w:r>
      <w:proofErr w:type="spellEnd"/>
      <w:r w:rsidRPr="00E923B4">
        <w:t>»), модуль консультации с видеороликами («</w:t>
      </w:r>
      <w:proofErr w:type="spellStart"/>
      <w:r w:rsidRPr="00E923B4">
        <w:rPr>
          <w:lang w:val="en-US"/>
        </w:rPr>
        <w:t>ConsultData</w:t>
      </w:r>
      <w:proofErr w:type="spellEnd"/>
      <w:r w:rsidRPr="00E923B4">
        <w:t>») и база имплантатов («</w:t>
      </w:r>
      <w:proofErr w:type="spellStart"/>
      <w:r w:rsidRPr="00E923B4">
        <w:rPr>
          <w:lang w:val="en-US"/>
        </w:rPr>
        <w:t>ImplantDB</w:t>
      </w:r>
      <w:proofErr w:type="spellEnd"/>
      <w:r w:rsidRPr="00E923B4">
        <w:t xml:space="preserve">»). Ниже расположена кнопка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 xml:space="preserve"> для установки программы и работы с базой данных и снимками. Еще ниже – кнопка активации модуля консультации («</w:t>
      </w:r>
      <w:r w:rsidRPr="00E923B4">
        <w:rPr>
          <w:lang w:val="en-US"/>
        </w:rPr>
        <w:t>Consult</w:t>
      </w:r>
      <w:r w:rsidRPr="00E923B4">
        <w:t xml:space="preserve"> </w:t>
      </w:r>
      <w:r w:rsidRPr="00E923B4">
        <w:rPr>
          <w:lang w:val="en-US"/>
        </w:rPr>
        <w:t>License</w:t>
      </w:r>
      <w:r w:rsidRPr="00E923B4">
        <w:t xml:space="preserve"> </w:t>
      </w:r>
      <w:r w:rsidRPr="00E923B4">
        <w:rPr>
          <w:lang w:val="en-US"/>
        </w:rPr>
        <w:t>Activator</w:t>
      </w:r>
      <w:r w:rsidRPr="00E923B4">
        <w:t xml:space="preserve">»). </w:t>
      </w:r>
    </w:p>
    <w:p w14:paraId="1E06AEDC" w14:textId="497774A8" w:rsidR="007376BF" w:rsidRPr="00E923B4" w:rsidRDefault="007376BF" w:rsidP="007E169F"/>
    <w:tbl>
      <w:tblPr>
        <w:tblW w:w="65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</w:tblGrid>
      <w:tr w:rsidR="0067103A" w:rsidRPr="00E923B4" w14:paraId="753C91D9" w14:textId="77777777" w:rsidTr="0067103A">
        <w:trPr>
          <w:trHeight w:hRule="exact" w:val="711"/>
        </w:trPr>
        <w:tc>
          <w:tcPr>
            <w:tcW w:w="993" w:type="dxa"/>
            <w:vAlign w:val="center"/>
          </w:tcPr>
          <w:p w14:paraId="2EB23AB7" w14:textId="77777777" w:rsidR="0067103A" w:rsidRPr="00E923B4" w:rsidRDefault="0067103A" w:rsidP="009818EF">
            <w:pPr>
              <w:jc w:val="left"/>
            </w:pPr>
            <w:r w:rsidRPr="00E923B4">
              <w:object w:dxaOrig="708" w:dyaOrig="648" w14:anchorId="082280C2">
                <v:shape id="_x0000_i1034" type="#_x0000_t75" style="width:35.4pt;height:32.4pt" o:ole="">
                  <v:imagedata r:id="rId8" o:title=""/>
                </v:shape>
                <o:OLEObject Type="Embed" ProgID="PBrush" ShapeID="_x0000_i1034" DrawAspect="Content" ObjectID="_1707045327" r:id="rId44"/>
              </w:object>
            </w:r>
          </w:p>
        </w:tc>
        <w:tc>
          <w:tcPr>
            <w:tcW w:w="5528" w:type="dxa"/>
            <w:vAlign w:val="center"/>
          </w:tcPr>
          <w:p w14:paraId="068346B7" w14:textId="7B611FA3" w:rsidR="0067103A" w:rsidRPr="00E923B4" w:rsidRDefault="0067103A" w:rsidP="009818EF">
            <w:r w:rsidRPr="00E923B4">
              <w:t>Также описание этих компонентов вы можете прочитать, установив курсор на кнопку «</w:t>
            </w:r>
            <w:proofErr w:type="spellStart"/>
            <w:r w:rsidRPr="00E923B4">
              <w:rPr>
                <w:lang w:val="en-US"/>
              </w:rPr>
              <w:t>EzServer</w:t>
            </w:r>
            <w:proofErr w:type="spellEnd"/>
            <w:r w:rsidRPr="00E923B4">
              <w:t>».</w:t>
            </w:r>
          </w:p>
        </w:tc>
      </w:tr>
    </w:tbl>
    <w:p w14:paraId="06C329AD" w14:textId="77777777" w:rsidR="0067103A" w:rsidRPr="00E923B4" w:rsidRDefault="0067103A" w:rsidP="007E169F"/>
    <w:p w14:paraId="5ED07E48" w14:textId="77777777" w:rsidR="000A3EAC" w:rsidRPr="00E923B4" w:rsidRDefault="000A3EAC">
      <w:pPr>
        <w:spacing w:after="200" w:line="276" w:lineRule="auto"/>
        <w:jc w:val="left"/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</w:pPr>
      <w:r w:rsidRPr="00E923B4">
        <w:br w:type="page"/>
      </w:r>
    </w:p>
    <w:p w14:paraId="76EE42CC" w14:textId="67CA8155" w:rsidR="009667CA" w:rsidRPr="00E923B4" w:rsidRDefault="009667CA" w:rsidP="00EA3C3D">
      <w:pPr>
        <w:pStyle w:val="41"/>
      </w:pPr>
      <w:r w:rsidRPr="00E923B4">
        <w:lastRenderedPageBreak/>
        <w:t xml:space="preserve">Установка </w:t>
      </w:r>
      <w:proofErr w:type="spellStart"/>
      <w:r w:rsidRPr="00E923B4">
        <w:rPr>
          <w:lang w:val="en-US"/>
        </w:rPr>
        <w:t>EzServer</w:t>
      </w:r>
      <w:proofErr w:type="spellEnd"/>
    </w:p>
    <w:p w14:paraId="70D7BA04" w14:textId="77777777" w:rsidR="007376BF" w:rsidRPr="00E923B4" w:rsidRDefault="007376BF" w:rsidP="007E169F">
      <w:r w:rsidRPr="00E923B4">
        <w:t>Оставим полный набор компонентов, чтобы показать полный вариант установки.</w:t>
      </w:r>
    </w:p>
    <w:p w14:paraId="1F082956" w14:textId="77777777" w:rsidR="007376BF" w:rsidRPr="00E923B4" w:rsidRDefault="007376BF" w:rsidP="007E169F">
      <w:pPr>
        <w:rPr>
          <w:lang w:val="en-US"/>
        </w:rPr>
      </w:pPr>
      <w:r w:rsidRPr="00E923B4">
        <w:t>Нажимаем кнопку «</w:t>
      </w:r>
      <w:proofErr w:type="spellStart"/>
      <w:r w:rsidRPr="00E923B4">
        <w:rPr>
          <w:lang w:val="en-US"/>
        </w:rPr>
        <w:t>EzServer</w:t>
      </w:r>
      <w:proofErr w:type="spellEnd"/>
      <w:r w:rsidRPr="00E923B4">
        <w:t>»</w:t>
      </w:r>
      <w:r w:rsidRPr="00E923B4">
        <w:rPr>
          <w:lang w:val="en-US"/>
        </w:rPr>
        <w:t>.</w:t>
      </w:r>
    </w:p>
    <w:p w14:paraId="172681B7" w14:textId="77777777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2AA2105C" wp14:editId="11CC5AF7">
            <wp:extent cx="2646000" cy="29952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092C" w14:textId="77777777" w:rsidR="007376BF" w:rsidRPr="00E923B4" w:rsidRDefault="007376BF" w:rsidP="007E169F">
      <w:r w:rsidRPr="00E923B4">
        <w:t>Запускается окно установки «</w:t>
      </w:r>
      <w:proofErr w:type="spellStart"/>
      <w:r w:rsidRPr="00E923B4">
        <w:rPr>
          <w:lang w:val="en-US"/>
        </w:rPr>
        <w:t>EzServer</w:t>
      </w:r>
      <w:proofErr w:type="spellEnd"/>
      <w:r w:rsidRPr="00E923B4">
        <w:t>». Нажимаем кнопку «</w:t>
      </w:r>
      <w:r w:rsidRPr="00E923B4">
        <w:rPr>
          <w:lang w:val="en-US"/>
        </w:rPr>
        <w:t>Next</w:t>
      </w:r>
      <w:r w:rsidRPr="00E923B4">
        <w:t>».</w:t>
      </w:r>
    </w:p>
    <w:p w14:paraId="48AB9F98" w14:textId="7E2D5F52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72337A7D" wp14:editId="57792A2A">
            <wp:extent cx="2607698" cy="2032000"/>
            <wp:effectExtent l="0" t="0" r="2540" b="635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75" cy="205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A570" w14:textId="77777777" w:rsidR="007376BF" w:rsidRPr="00E923B4" w:rsidRDefault="007376BF" w:rsidP="007E169F">
      <w:r w:rsidRPr="00E923B4">
        <w:lastRenderedPageBreak/>
        <w:t>Путь «C:\Program Files (x</w:t>
      </w:r>
      <w:proofErr w:type="gramStart"/>
      <w:r w:rsidRPr="00E923B4">
        <w:t>86)\</w:t>
      </w:r>
      <w:proofErr w:type="gramEnd"/>
      <w:r w:rsidRPr="00E923B4">
        <w:t>VATECH» оставляем без изменений. Нажимаем кнопку «</w:t>
      </w:r>
      <w:r w:rsidRPr="00E923B4">
        <w:rPr>
          <w:lang w:val="en-US"/>
        </w:rPr>
        <w:t>Next</w:t>
      </w:r>
      <w:r w:rsidRPr="00E923B4">
        <w:t>».</w:t>
      </w:r>
    </w:p>
    <w:p w14:paraId="7DDC86EF" w14:textId="77777777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5D546CEC" wp14:editId="412B35CE">
            <wp:extent cx="2610000" cy="203400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8972" w14:textId="77777777" w:rsidR="007376BF" w:rsidRPr="00E923B4" w:rsidRDefault="007376BF" w:rsidP="007E169F">
      <w:r w:rsidRPr="00E923B4">
        <w:t>Ждем окончания установки.</w:t>
      </w:r>
    </w:p>
    <w:p w14:paraId="57728F63" w14:textId="439D926D" w:rsidR="007376BF" w:rsidRPr="00E923B4" w:rsidRDefault="007376BF" w:rsidP="007E169F"/>
    <w:tbl>
      <w:tblPr>
        <w:tblW w:w="65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</w:tblGrid>
      <w:tr w:rsidR="0067103A" w:rsidRPr="00E923B4" w14:paraId="19908772" w14:textId="77777777" w:rsidTr="009818EF">
        <w:trPr>
          <w:trHeight w:hRule="exact" w:val="711"/>
        </w:trPr>
        <w:tc>
          <w:tcPr>
            <w:tcW w:w="993" w:type="dxa"/>
            <w:vAlign w:val="center"/>
          </w:tcPr>
          <w:p w14:paraId="2648D95A" w14:textId="77777777" w:rsidR="0067103A" w:rsidRPr="00E923B4" w:rsidRDefault="0067103A" w:rsidP="009818EF">
            <w:pPr>
              <w:jc w:val="left"/>
            </w:pPr>
            <w:r w:rsidRPr="00E923B4">
              <w:object w:dxaOrig="708" w:dyaOrig="648" w14:anchorId="20FD08D7">
                <v:shape id="_x0000_i1035" type="#_x0000_t75" style="width:35.4pt;height:32.4pt" o:ole="">
                  <v:imagedata r:id="rId8" o:title=""/>
                </v:shape>
                <o:OLEObject Type="Embed" ProgID="PBrush" ShapeID="_x0000_i1035" DrawAspect="Content" ObjectID="_1707045328" r:id="rId48"/>
              </w:object>
            </w:r>
          </w:p>
        </w:tc>
        <w:tc>
          <w:tcPr>
            <w:tcW w:w="5528" w:type="dxa"/>
            <w:vAlign w:val="center"/>
          </w:tcPr>
          <w:p w14:paraId="53C722D7" w14:textId="5A919D09" w:rsidR="0067103A" w:rsidRPr="00E923B4" w:rsidRDefault="0067103A" w:rsidP="009818EF">
            <w:r w:rsidRPr="00E923B4">
              <w:t>Установка может занять некоторое время (до нескольких минут).</w:t>
            </w:r>
          </w:p>
        </w:tc>
      </w:tr>
    </w:tbl>
    <w:p w14:paraId="0F072AAE" w14:textId="77777777" w:rsidR="0067103A" w:rsidRPr="00E923B4" w:rsidRDefault="0067103A" w:rsidP="007E169F"/>
    <w:p w14:paraId="2F01B539" w14:textId="77777777" w:rsidR="007376BF" w:rsidRPr="00E923B4" w:rsidRDefault="007376BF" w:rsidP="007E169F">
      <w:r w:rsidRPr="00E923B4">
        <w:t>Установка первого компонента завершена. Нажимаем кнопку «</w:t>
      </w:r>
      <w:r w:rsidRPr="00E923B4">
        <w:rPr>
          <w:lang w:val="en-US"/>
        </w:rPr>
        <w:t>Finish</w:t>
      </w:r>
      <w:r w:rsidRPr="00E923B4">
        <w:t>».</w:t>
      </w:r>
    </w:p>
    <w:p w14:paraId="6F9209AC" w14:textId="77777777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52E9BF2B" wp14:editId="31BBFB79">
            <wp:extent cx="2610000" cy="2034000"/>
            <wp:effectExtent l="0" t="0" r="0" b="444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234B" w14:textId="77777777" w:rsidR="000A3EAC" w:rsidRPr="00E923B4" w:rsidRDefault="000A3EAC" w:rsidP="00EA3C3D">
      <w:pPr>
        <w:pStyle w:val="41"/>
      </w:pPr>
      <w:r w:rsidRPr="00E923B4">
        <w:lastRenderedPageBreak/>
        <w:t xml:space="preserve">Установка </w:t>
      </w:r>
      <w:proofErr w:type="spellStart"/>
      <w:r w:rsidRPr="00E923B4">
        <w:rPr>
          <w:lang w:val="en-US"/>
        </w:rPr>
        <w:t>ConsultData</w:t>
      </w:r>
      <w:proofErr w:type="spellEnd"/>
      <w:r w:rsidRPr="00E923B4">
        <w:t xml:space="preserve"> </w:t>
      </w:r>
    </w:p>
    <w:p w14:paraId="566E849E" w14:textId="6D845C98" w:rsidR="007376BF" w:rsidRPr="00E923B4" w:rsidRDefault="000A3EAC" w:rsidP="007E169F">
      <w:r w:rsidRPr="00E923B4">
        <w:t>Автоматически запускается новое окно для установки второго компонента – «</w:t>
      </w:r>
      <w:proofErr w:type="spellStart"/>
      <w:r w:rsidRPr="00E923B4">
        <w:rPr>
          <w:lang w:val="en-US"/>
        </w:rPr>
        <w:t>ConsultData</w:t>
      </w:r>
      <w:proofErr w:type="spellEnd"/>
      <w:r w:rsidRPr="00E923B4">
        <w:t xml:space="preserve">». </w:t>
      </w:r>
      <w:r w:rsidR="007376BF" w:rsidRPr="00E923B4">
        <w:t>Нажимаем кнопку «</w:t>
      </w:r>
      <w:r w:rsidR="007376BF" w:rsidRPr="00E923B4">
        <w:rPr>
          <w:lang w:val="en-US"/>
        </w:rPr>
        <w:t>Next</w:t>
      </w:r>
      <w:r w:rsidR="007376BF" w:rsidRPr="00E923B4">
        <w:t>».</w:t>
      </w:r>
    </w:p>
    <w:p w14:paraId="68E28BA5" w14:textId="77777777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7C2886E3" wp14:editId="56A69037">
            <wp:extent cx="2610000" cy="2034000"/>
            <wp:effectExtent l="0" t="0" r="0" b="444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2882" w14:textId="77777777" w:rsidR="007376BF" w:rsidRPr="00E923B4" w:rsidRDefault="007376BF" w:rsidP="007E169F">
      <w:r w:rsidRPr="00E923B4">
        <w:t>Для начала установки нажимаем кнопку «</w:t>
      </w:r>
      <w:r w:rsidRPr="00E923B4">
        <w:rPr>
          <w:lang w:val="en-US"/>
        </w:rPr>
        <w:t>Install</w:t>
      </w:r>
      <w:r w:rsidRPr="00E923B4">
        <w:t>».</w:t>
      </w:r>
    </w:p>
    <w:p w14:paraId="1470E833" w14:textId="77777777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56869C62" wp14:editId="4EF7632C">
            <wp:extent cx="2610000" cy="2034000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8D55D" w14:textId="77777777" w:rsidR="000A3EAC" w:rsidRPr="00E923B4" w:rsidRDefault="000A3EAC" w:rsidP="000A3EAC">
      <w:r w:rsidRPr="00E923B4">
        <w:t>Так же ждем завершения установки.</w:t>
      </w:r>
    </w:p>
    <w:p w14:paraId="1DC6BBD8" w14:textId="77777777" w:rsidR="000A3EAC" w:rsidRPr="00E923B4" w:rsidRDefault="000A3EAC">
      <w:pPr>
        <w:spacing w:after="200" w:line="276" w:lineRule="auto"/>
        <w:jc w:val="left"/>
      </w:pPr>
      <w:r w:rsidRPr="00E923B4">
        <w:br w:type="page"/>
      </w:r>
    </w:p>
    <w:p w14:paraId="4A88B44F" w14:textId="09E127F6" w:rsidR="007376BF" w:rsidRPr="00E923B4" w:rsidRDefault="007376BF" w:rsidP="007E169F">
      <w:r w:rsidRPr="00E923B4">
        <w:lastRenderedPageBreak/>
        <w:t>Установка второго компонента завершена. Нажимаем кнопку «</w:t>
      </w:r>
      <w:r w:rsidRPr="00E923B4">
        <w:rPr>
          <w:lang w:val="en-US"/>
        </w:rPr>
        <w:t>Finish</w:t>
      </w:r>
      <w:r w:rsidRPr="00E923B4">
        <w:t>».</w:t>
      </w:r>
    </w:p>
    <w:p w14:paraId="797A14FC" w14:textId="77777777" w:rsidR="007376BF" w:rsidRPr="00E923B4" w:rsidRDefault="007376BF" w:rsidP="006162CF">
      <w:pPr>
        <w:jc w:val="center"/>
      </w:pPr>
      <w:r w:rsidRPr="00E923B4">
        <w:rPr>
          <w:noProof/>
        </w:rPr>
        <w:drawing>
          <wp:inline distT="0" distB="0" distL="0" distR="0" wp14:anchorId="42C37A05" wp14:editId="551B51E4">
            <wp:extent cx="2638800" cy="2055600"/>
            <wp:effectExtent l="0" t="0" r="952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06BC" w14:textId="77777777" w:rsidR="000A3EAC" w:rsidRPr="00E923B4" w:rsidRDefault="000A3EAC">
      <w:pPr>
        <w:spacing w:after="200" w:line="276" w:lineRule="auto"/>
        <w:jc w:val="left"/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</w:pPr>
      <w:r w:rsidRPr="00E923B4">
        <w:br w:type="page"/>
      </w:r>
    </w:p>
    <w:p w14:paraId="28904D9D" w14:textId="4C921546" w:rsidR="000A3EAC" w:rsidRPr="00E923B4" w:rsidRDefault="000A3EAC" w:rsidP="00EA3C3D">
      <w:pPr>
        <w:pStyle w:val="41"/>
      </w:pPr>
      <w:r w:rsidRPr="00E923B4">
        <w:lastRenderedPageBreak/>
        <w:t xml:space="preserve">Установка </w:t>
      </w:r>
      <w:r w:rsidRPr="00E923B4">
        <w:rPr>
          <w:lang w:val="en-US"/>
        </w:rPr>
        <w:t>Implant</w:t>
      </w:r>
      <w:r w:rsidRPr="00E923B4">
        <w:t xml:space="preserve"> </w:t>
      </w:r>
      <w:r w:rsidRPr="00E923B4">
        <w:rPr>
          <w:lang w:val="en-US"/>
        </w:rPr>
        <w:t>DB</w:t>
      </w:r>
    </w:p>
    <w:p w14:paraId="5B840307" w14:textId="57426101" w:rsidR="007376BF" w:rsidRPr="00E923B4" w:rsidRDefault="007376BF" w:rsidP="007E169F">
      <w:r w:rsidRPr="00E923B4">
        <w:t>Теперь очередь настала для установки третьего компонента – базы имплантатов.</w:t>
      </w:r>
    </w:p>
    <w:p w14:paraId="72750A91" w14:textId="77777777" w:rsidR="007376BF" w:rsidRPr="00E923B4" w:rsidRDefault="007376BF" w:rsidP="007E169F">
      <w:r w:rsidRPr="00E923B4">
        <w:t>Автоматически запускается новое окно. Нажимаем кнопку «</w:t>
      </w:r>
      <w:r w:rsidRPr="00E923B4">
        <w:rPr>
          <w:lang w:val="en-US"/>
        </w:rPr>
        <w:t>Next</w:t>
      </w:r>
      <w:r w:rsidRPr="00E923B4">
        <w:t>».</w:t>
      </w:r>
    </w:p>
    <w:p w14:paraId="0F235384" w14:textId="77777777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3667BD0F" wp14:editId="737A53B5">
            <wp:extent cx="2638800" cy="2055600"/>
            <wp:effectExtent l="0" t="0" r="9525" b="190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5ECE" w14:textId="276E8FC9" w:rsidR="000A3EAC" w:rsidRPr="00E923B4" w:rsidRDefault="007376BF" w:rsidP="00335FEA">
      <w:r w:rsidRPr="00E923B4">
        <w:t>Для начала установки нажимаем кнопку «</w:t>
      </w:r>
      <w:r w:rsidRPr="00E923B4">
        <w:rPr>
          <w:lang w:val="en-US"/>
        </w:rPr>
        <w:t>Install</w:t>
      </w:r>
      <w:r w:rsidRPr="00E923B4">
        <w:t>».</w:t>
      </w:r>
    </w:p>
    <w:p w14:paraId="2CADA1F2" w14:textId="77777777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7B1EA6E4" wp14:editId="1AE58DB7">
            <wp:extent cx="2638800" cy="2055600"/>
            <wp:effectExtent l="0" t="0" r="9525" b="190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49C3" w14:textId="77777777" w:rsidR="00335FEA" w:rsidRPr="00E923B4" w:rsidRDefault="00335FEA">
      <w:pPr>
        <w:spacing w:after="200" w:line="276" w:lineRule="auto"/>
        <w:jc w:val="left"/>
      </w:pPr>
      <w:r w:rsidRPr="00E923B4">
        <w:br w:type="page"/>
      </w:r>
    </w:p>
    <w:p w14:paraId="1C2A7E6F" w14:textId="578EEB2F" w:rsidR="007376BF" w:rsidRPr="00E923B4" w:rsidRDefault="007376BF" w:rsidP="007E169F">
      <w:r w:rsidRPr="00E923B4">
        <w:lastRenderedPageBreak/>
        <w:t>Нажимаем кнопку «ОК».</w:t>
      </w:r>
    </w:p>
    <w:p w14:paraId="254120AC" w14:textId="77777777" w:rsidR="007376BF" w:rsidRPr="00E923B4" w:rsidRDefault="007376BF" w:rsidP="000A3EAC">
      <w:pPr>
        <w:jc w:val="center"/>
      </w:pPr>
      <w:r w:rsidRPr="00E923B4">
        <w:rPr>
          <w:noProof/>
        </w:rPr>
        <w:drawing>
          <wp:inline distT="0" distB="0" distL="0" distR="0" wp14:anchorId="2230CE12" wp14:editId="36EA49BB">
            <wp:extent cx="2638800" cy="1458000"/>
            <wp:effectExtent l="0" t="0" r="9525" b="889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30BD" w14:textId="77777777" w:rsidR="007376BF" w:rsidRPr="00E923B4" w:rsidRDefault="007376BF" w:rsidP="007E169F">
      <w:r w:rsidRPr="00E923B4">
        <w:t>И теперь программа предлагает нам на выбор варианты установки имплантатов.</w:t>
      </w:r>
    </w:p>
    <w:p w14:paraId="664D9CB9" w14:textId="77777777" w:rsidR="007376BF" w:rsidRPr="00E923B4" w:rsidRDefault="007376BF" w:rsidP="007E169F">
      <w:r w:rsidRPr="00E923B4">
        <w:t>Вы можете оставить все варианты установки. Или выбрать те, которыми вы пользуетесь.</w:t>
      </w:r>
    </w:p>
    <w:p w14:paraId="55DD5AF0" w14:textId="77777777" w:rsidR="00335FEA" w:rsidRPr="00E923B4" w:rsidRDefault="007376BF" w:rsidP="00335FEA">
      <w:pPr>
        <w:jc w:val="center"/>
      </w:pPr>
      <w:r w:rsidRPr="00E923B4">
        <w:rPr>
          <w:noProof/>
        </w:rPr>
        <w:drawing>
          <wp:inline distT="0" distB="0" distL="0" distR="0" wp14:anchorId="4DA6BACD" wp14:editId="2D0E5BD4">
            <wp:extent cx="2638800" cy="2372400"/>
            <wp:effectExtent l="0" t="0" r="952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24BC9" w14:textId="3062B598" w:rsidR="007376BF" w:rsidRPr="00E923B4" w:rsidRDefault="007376BF" w:rsidP="007E169F">
      <w:r w:rsidRPr="00E923B4">
        <w:t>Нажимаем кнопку «ОК». Ждем завершения установки.</w:t>
      </w:r>
    </w:p>
    <w:p w14:paraId="03A22B0D" w14:textId="519F3A68" w:rsidR="007376BF" w:rsidRPr="00E923B4" w:rsidRDefault="007376BF" w:rsidP="007E169F"/>
    <w:tbl>
      <w:tblPr>
        <w:tblW w:w="65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</w:tblGrid>
      <w:tr w:rsidR="003B137F" w:rsidRPr="00E923B4" w14:paraId="5449239F" w14:textId="77777777" w:rsidTr="00335FEA">
        <w:trPr>
          <w:trHeight w:hRule="exact" w:val="1136"/>
        </w:trPr>
        <w:tc>
          <w:tcPr>
            <w:tcW w:w="993" w:type="dxa"/>
            <w:vAlign w:val="center"/>
          </w:tcPr>
          <w:bookmarkStart w:id="13" w:name="_Hlk87975812"/>
          <w:p w14:paraId="7A7A3A50" w14:textId="77777777" w:rsidR="003B137F" w:rsidRPr="00E923B4" w:rsidRDefault="003B137F" w:rsidP="009818EF">
            <w:pPr>
              <w:jc w:val="left"/>
            </w:pPr>
            <w:r w:rsidRPr="00E923B4">
              <w:object w:dxaOrig="708" w:dyaOrig="648" w14:anchorId="1930A6C3">
                <v:shape id="_x0000_i1036" type="#_x0000_t75" style="width:35.4pt;height:32.4pt" o:ole="">
                  <v:imagedata r:id="rId8" o:title=""/>
                </v:shape>
                <o:OLEObject Type="Embed" ProgID="PBrush" ShapeID="_x0000_i1036" DrawAspect="Content" ObjectID="_1707045329" r:id="rId57"/>
              </w:object>
            </w:r>
          </w:p>
        </w:tc>
        <w:tc>
          <w:tcPr>
            <w:tcW w:w="5528" w:type="dxa"/>
            <w:vAlign w:val="center"/>
          </w:tcPr>
          <w:p w14:paraId="39437B9B" w14:textId="08BDE3A4" w:rsidR="003B137F" w:rsidRPr="00E923B4" w:rsidRDefault="003B137F" w:rsidP="003B137F">
            <w:r w:rsidRPr="00E923B4">
              <w:t xml:space="preserve">Установка всех имплантатов может быть достаточно долгой. </w:t>
            </w:r>
            <w:r w:rsidR="00335FEA" w:rsidRPr="00E923B4">
              <w:t xml:space="preserve">Если нет необходимости демонстрировать планирование имплантации, то нет смысла с </w:t>
            </w:r>
            <w:proofErr w:type="spellStart"/>
            <w:r w:rsidR="00335FEA" w:rsidRPr="00E923B4">
              <w:t>визиографом</w:t>
            </w:r>
            <w:proofErr w:type="spellEnd"/>
            <w:r w:rsidR="00335FEA" w:rsidRPr="00E923B4">
              <w:t xml:space="preserve"> устанавливать всю базу. Отмените выбор «</w:t>
            </w:r>
            <w:r w:rsidR="00335FEA" w:rsidRPr="00E923B4">
              <w:rPr>
                <w:lang w:val="en-US"/>
              </w:rPr>
              <w:t>Select all</w:t>
            </w:r>
            <w:r w:rsidR="00335FEA" w:rsidRPr="00E923B4">
              <w:t>».</w:t>
            </w:r>
          </w:p>
          <w:p w14:paraId="3E1C0719" w14:textId="0F8D42AC" w:rsidR="003B137F" w:rsidRPr="00E923B4" w:rsidRDefault="003B137F" w:rsidP="009818EF"/>
        </w:tc>
      </w:tr>
      <w:bookmarkEnd w:id="13"/>
    </w:tbl>
    <w:p w14:paraId="4A56A060" w14:textId="3348EBDD" w:rsidR="007376BF" w:rsidRPr="00E923B4" w:rsidRDefault="007376BF" w:rsidP="007E169F"/>
    <w:p w14:paraId="785350F2" w14:textId="77777777" w:rsidR="007376BF" w:rsidRPr="00E923B4" w:rsidRDefault="007376BF" w:rsidP="007E169F">
      <w:r w:rsidRPr="00E923B4">
        <w:t>Установка третьего компонента завершена. Нажимаем кнопку «</w:t>
      </w:r>
      <w:r w:rsidRPr="00E923B4">
        <w:rPr>
          <w:lang w:val="en-US"/>
        </w:rPr>
        <w:t>Finish</w:t>
      </w:r>
      <w:r w:rsidRPr="00E923B4">
        <w:t>». И окно программы установки компонентов закрывается.</w:t>
      </w:r>
    </w:p>
    <w:p w14:paraId="2F555E75" w14:textId="77777777" w:rsidR="007376BF" w:rsidRPr="00E923B4" w:rsidRDefault="007376BF" w:rsidP="0060663D">
      <w:pPr>
        <w:jc w:val="center"/>
      </w:pPr>
      <w:r w:rsidRPr="00E923B4">
        <w:rPr>
          <w:noProof/>
        </w:rPr>
        <w:drawing>
          <wp:inline distT="0" distB="0" distL="0" distR="0" wp14:anchorId="497C2415" wp14:editId="5A98A568">
            <wp:extent cx="2638800" cy="2055600"/>
            <wp:effectExtent l="0" t="0" r="9525" b="190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82CC" w14:textId="77777777" w:rsidR="007376BF" w:rsidRPr="00E923B4" w:rsidRDefault="007376BF" w:rsidP="007E169F">
      <w:bookmarkStart w:id="14" w:name="_Hlk86767312"/>
      <w:r w:rsidRPr="00E923B4">
        <w:t xml:space="preserve">Возвращаемся к окну с порядком установки компонентов. Теперь мы видим, что все компоненты, относящиеся к </w:t>
      </w:r>
      <w:proofErr w:type="spellStart"/>
      <w:r w:rsidRPr="00E923B4">
        <w:rPr>
          <w:lang w:val="en-US"/>
        </w:rPr>
        <w:t>EzServer</w:t>
      </w:r>
      <w:proofErr w:type="spellEnd"/>
      <w:r w:rsidRPr="00E923B4">
        <w:t xml:space="preserve">, установлены. </w:t>
      </w:r>
    </w:p>
    <w:bookmarkEnd w:id="14"/>
    <w:p w14:paraId="4947B336" w14:textId="77777777" w:rsidR="007376BF" w:rsidRPr="00E923B4" w:rsidRDefault="007376BF" w:rsidP="0060663D">
      <w:pPr>
        <w:jc w:val="center"/>
      </w:pPr>
      <w:r w:rsidRPr="00E923B4">
        <w:rPr>
          <w:noProof/>
        </w:rPr>
        <w:drawing>
          <wp:inline distT="0" distB="0" distL="0" distR="0" wp14:anchorId="07DFB139" wp14:editId="74A553A7">
            <wp:extent cx="2638800" cy="29916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1E87" w14:textId="77777777" w:rsidR="0060663D" w:rsidRPr="00E923B4" w:rsidRDefault="0060663D" w:rsidP="00EA3C3D">
      <w:pPr>
        <w:pStyle w:val="41"/>
      </w:pPr>
      <w:r w:rsidRPr="00E923B4">
        <w:lastRenderedPageBreak/>
        <w:t xml:space="preserve">Установка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</w:p>
    <w:p w14:paraId="3145C53D" w14:textId="70623457" w:rsidR="007376BF" w:rsidRPr="00E923B4" w:rsidRDefault="007376BF" w:rsidP="007E169F">
      <w:r w:rsidRPr="00E923B4">
        <w:t xml:space="preserve">Приступаем к установке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>.</w:t>
      </w:r>
      <w:r w:rsidR="0060663D" w:rsidRPr="00E923B4">
        <w:t xml:space="preserve"> </w:t>
      </w:r>
      <w:r w:rsidRPr="00E923B4">
        <w:t>Нажимаем кнопку «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rPr>
          <w:lang w:val="en-US"/>
        </w:rPr>
        <w:t>-i</w:t>
      </w:r>
      <w:r w:rsidRPr="00E923B4">
        <w:t>».</w:t>
      </w:r>
    </w:p>
    <w:p w14:paraId="5CAC7765" w14:textId="77777777" w:rsidR="007376BF" w:rsidRPr="00E923B4" w:rsidRDefault="007376BF" w:rsidP="0060663D">
      <w:pPr>
        <w:jc w:val="center"/>
      </w:pPr>
      <w:r w:rsidRPr="00E923B4">
        <w:rPr>
          <w:noProof/>
        </w:rPr>
        <w:drawing>
          <wp:inline distT="0" distB="0" distL="0" distR="0" wp14:anchorId="7B9943E4" wp14:editId="7DF977E8">
            <wp:extent cx="2638800" cy="29916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4D68" w14:textId="77777777" w:rsidR="007376BF" w:rsidRPr="00E923B4" w:rsidRDefault="007376BF" w:rsidP="007E169F">
      <w:r w:rsidRPr="00E923B4">
        <w:t>В открывшемся окне нажимаем кнопку «</w:t>
      </w:r>
      <w:r w:rsidRPr="00E923B4">
        <w:rPr>
          <w:lang w:val="en-US"/>
        </w:rPr>
        <w:t>Next</w:t>
      </w:r>
      <w:r w:rsidRPr="00E923B4">
        <w:t>».</w:t>
      </w:r>
    </w:p>
    <w:p w14:paraId="7F3F8850" w14:textId="77777777" w:rsidR="007376BF" w:rsidRPr="00E923B4" w:rsidRDefault="007376BF" w:rsidP="0060663D">
      <w:pPr>
        <w:jc w:val="center"/>
      </w:pPr>
      <w:r w:rsidRPr="00E923B4">
        <w:rPr>
          <w:noProof/>
        </w:rPr>
        <w:drawing>
          <wp:inline distT="0" distB="0" distL="0" distR="0" wp14:anchorId="28F7EEE5" wp14:editId="782C67D7">
            <wp:extent cx="2638800" cy="2055600"/>
            <wp:effectExtent l="0" t="0" r="952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56BB" w14:textId="77777777" w:rsidR="007376BF" w:rsidRPr="00E923B4" w:rsidRDefault="007376BF" w:rsidP="007E169F">
      <w:r w:rsidRPr="00E923B4">
        <w:t>Соглашаемся с лицензионным соглашением. Нажимаем кнопку «</w:t>
      </w:r>
      <w:r w:rsidRPr="00E923B4">
        <w:rPr>
          <w:lang w:val="en-US"/>
        </w:rPr>
        <w:t>Next</w:t>
      </w:r>
      <w:r w:rsidRPr="00E923B4">
        <w:t>».</w:t>
      </w:r>
    </w:p>
    <w:p w14:paraId="6ED50C89" w14:textId="77777777" w:rsidR="007376BF" w:rsidRPr="00E923B4" w:rsidRDefault="007376BF" w:rsidP="00A032BC">
      <w:pPr>
        <w:jc w:val="center"/>
      </w:pPr>
      <w:r w:rsidRPr="00E923B4">
        <w:rPr>
          <w:noProof/>
        </w:rPr>
        <w:lastRenderedPageBreak/>
        <w:drawing>
          <wp:inline distT="0" distB="0" distL="0" distR="0" wp14:anchorId="41ADB031" wp14:editId="3D6DAD5D">
            <wp:extent cx="2617200" cy="2037600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E458" w14:textId="77777777" w:rsidR="007376BF" w:rsidRPr="00E923B4" w:rsidRDefault="007376BF" w:rsidP="007E169F">
      <w:r w:rsidRPr="00E923B4">
        <w:t>Путь к программе оставляем без изменений. Нажимаем кнопку «</w:t>
      </w:r>
      <w:r w:rsidRPr="00E923B4">
        <w:rPr>
          <w:lang w:val="en-US"/>
        </w:rPr>
        <w:t>Next</w:t>
      </w:r>
      <w:r w:rsidRPr="00E923B4">
        <w:t>».</w:t>
      </w:r>
    </w:p>
    <w:p w14:paraId="339AF87C" w14:textId="77777777" w:rsidR="007376BF" w:rsidRPr="00E923B4" w:rsidRDefault="007376BF" w:rsidP="00A032BC">
      <w:pPr>
        <w:jc w:val="center"/>
      </w:pPr>
      <w:r w:rsidRPr="00E923B4">
        <w:rPr>
          <w:noProof/>
        </w:rPr>
        <w:drawing>
          <wp:inline distT="0" distB="0" distL="0" distR="0" wp14:anchorId="0DCB39D9" wp14:editId="121BC41B">
            <wp:extent cx="2617200" cy="2037600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D871" w14:textId="77777777" w:rsidR="006654C3" w:rsidRPr="00E923B4" w:rsidRDefault="006654C3">
      <w:pPr>
        <w:spacing w:after="200" w:line="276" w:lineRule="auto"/>
        <w:jc w:val="left"/>
      </w:pPr>
      <w:r w:rsidRPr="00E923B4">
        <w:br w:type="page"/>
      </w:r>
    </w:p>
    <w:p w14:paraId="5B3B71E8" w14:textId="752DB684" w:rsidR="007376BF" w:rsidRPr="00E923B4" w:rsidRDefault="007376BF" w:rsidP="007E169F">
      <w:r w:rsidRPr="00E923B4">
        <w:lastRenderedPageBreak/>
        <w:t xml:space="preserve">Теперь программа нам предлагает 2 варианта установки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>:</w:t>
      </w:r>
    </w:p>
    <w:p w14:paraId="128DA85A" w14:textId="77777777" w:rsidR="007376BF" w:rsidRPr="00E923B4" w:rsidRDefault="007376BF" w:rsidP="007E169F">
      <w:pPr>
        <w:rPr>
          <w:lang w:val="en-US"/>
        </w:rPr>
      </w:pPr>
      <w:r w:rsidRPr="00E923B4">
        <w:rPr>
          <w:lang w:val="en-US"/>
        </w:rPr>
        <w:t>-</w:t>
      </w:r>
      <w:r w:rsidRPr="00E923B4">
        <w:t>Клиент</w:t>
      </w:r>
      <w:r w:rsidRPr="00E923B4">
        <w:rPr>
          <w:lang w:val="en-US"/>
        </w:rPr>
        <w:t xml:space="preserve"> («Client Version»)</w:t>
      </w:r>
    </w:p>
    <w:p w14:paraId="5F803AB8" w14:textId="532667D8" w:rsidR="007376BF" w:rsidRPr="00E923B4" w:rsidRDefault="007376BF" w:rsidP="007E169F">
      <w:pPr>
        <w:rPr>
          <w:lang w:val="en-US"/>
        </w:rPr>
      </w:pPr>
      <w:r w:rsidRPr="00E923B4">
        <w:rPr>
          <w:lang w:val="en-US"/>
        </w:rPr>
        <w:t>-</w:t>
      </w:r>
      <w:r w:rsidRPr="00E923B4">
        <w:t>Консоль</w:t>
      </w:r>
      <w:r w:rsidRPr="00E923B4">
        <w:rPr>
          <w:lang w:val="en-US"/>
        </w:rPr>
        <w:t xml:space="preserve"> («Console Version»)</w:t>
      </w:r>
    </w:p>
    <w:p w14:paraId="036AAEA0" w14:textId="77777777" w:rsidR="006162CF" w:rsidRPr="00E923B4" w:rsidRDefault="006162CF" w:rsidP="007E169F">
      <w:pPr>
        <w:rPr>
          <w:lang w:val="en-US"/>
        </w:rPr>
      </w:pPr>
    </w:p>
    <w:p w14:paraId="652733B4" w14:textId="33D42BEF" w:rsidR="007376BF" w:rsidRPr="00E923B4" w:rsidRDefault="007376BF" w:rsidP="007E169F">
      <w:r w:rsidRPr="00E923B4">
        <w:t xml:space="preserve">Для </w:t>
      </w:r>
      <w:r w:rsidR="00F75EEC" w:rsidRPr="00E923B4">
        <w:t xml:space="preserve">установки </w:t>
      </w:r>
      <w:proofErr w:type="spellStart"/>
      <w:r w:rsidRPr="00E923B4">
        <w:t>визиографа</w:t>
      </w:r>
      <w:proofErr w:type="spellEnd"/>
      <w:r w:rsidRPr="00E923B4">
        <w:t xml:space="preserve"> </w:t>
      </w:r>
      <w:r w:rsidR="00F75EEC" w:rsidRPr="00E923B4">
        <w:t xml:space="preserve">на компьютер </w:t>
      </w:r>
      <w:r w:rsidRPr="00E923B4">
        <w:t>оставляем выбор «</w:t>
      </w:r>
      <w:r w:rsidRPr="00E923B4">
        <w:rPr>
          <w:lang w:val="en-US"/>
        </w:rPr>
        <w:t>Client</w:t>
      </w:r>
      <w:r w:rsidRPr="00E923B4">
        <w:t xml:space="preserve"> </w:t>
      </w:r>
      <w:r w:rsidRPr="00E923B4">
        <w:rPr>
          <w:lang w:val="en-US"/>
        </w:rPr>
        <w:t>Version</w:t>
      </w:r>
      <w:r w:rsidRPr="00E923B4">
        <w:t>» без изменений. Нажимаем кнопку «</w:t>
      </w:r>
      <w:r w:rsidRPr="00E923B4">
        <w:rPr>
          <w:lang w:val="en-US"/>
        </w:rPr>
        <w:t>Next</w:t>
      </w:r>
      <w:r w:rsidRPr="00E923B4">
        <w:t>».</w:t>
      </w:r>
    </w:p>
    <w:p w14:paraId="2BF75B5B" w14:textId="77777777" w:rsidR="007376BF" w:rsidRPr="00E923B4" w:rsidRDefault="007376BF" w:rsidP="00F75EEC">
      <w:pPr>
        <w:jc w:val="center"/>
      </w:pPr>
      <w:r w:rsidRPr="00E923B4">
        <w:rPr>
          <w:noProof/>
        </w:rPr>
        <w:drawing>
          <wp:inline distT="0" distB="0" distL="0" distR="0" wp14:anchorId="158360FC" wp14:editId="6DA646AA">
            <wp:extent cx="2617200" cy="203760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792A" w14:textId="77777777" w:rsidR="007376BF" w:rsidRPr="00E923B4" w:rsidRDefault="007376BF" w:rsidP="007E169F">
      <w:r w:rsidRPr="00E923B4">
        <w:t>Так же ждем завершения установки.</w:t>
      </w:r>
    </w:p>
    <w:p w14:paraId="67CD288E" w14:textId="3133169D" w:rsidR="007376BF" w:rsidRPr="00E923B4" w:rsidRDefault="007376BF" w:rsidP="007E169F">
      <w:r w:rsidRPr="00E923B4">
        <w:t xml:space="preserve">Установка программы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 xml:space="preserve"> завершена.</w:t>
      </w:r>
    </w:p>
    <w:tbl>
      <w:tblPr>
        <w:tblW w:w="65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</w:tblGrid>
      <w:tr w:rsidR="006162CF" w:rsidRPr="00E923B4" w14:paraId="7F02251E" w14:textId="77777777" w:rsidTr="006162CF">
        <w:trPr>
          <w:trHeight w:hRule="exact" w:val="746"/>
        </w:trPr>
        <w:tc>
          <w:tcPr>
            <w:tcW w:w="993" w:type="dxa"/>
            <w:vAlign w:val="center"/>
          </w:tcPr>
          <w:p w14:paraId="453023D2" w14:textId="77777777" w:rsidR="006162CF" w:rsidRPr="00E923B4" w:rsidRDefault="006162CF" w:rsidP="009818EF">
            <w:pPr>
              <w:jc w:val="left"/>
            </w:pPr>
            <w:r w:rsidRPr="00E923B4">
              <w:object w:dxaOrig="708" w:dyaOrig="648" w14:anchorId="1DA10456">
                <v:shape id="_x0000_i1037" type="#_x0000_t75" style="width:35.4pt;height:32.4pt" o:ole="">
                  <v:imagedata r:id="rId8" o:title=""/>
                </v:shape>
                <o:OLEObject Type="Embed" ProgID="PBrush" ShapeID="_x0000_i1037" DrawAspect="Content" ObjectID="_1707045330" r:id="rId65"/>
              </w:object>
            </w:r>
          </w:p>
        </w:tc>
        <w:tc>
          <w:tcPr>
            <w:tcW w:w="5528" w:type="dxa"/>
            <w:vAlign w:val="center"/>
          </w:tcPr>
          <w:p w14:paraId="05E360B8" w14:textId="205AF795" w:rsidR="006162CF" w:rsidRPr="00E923B4" w:rsidRDefault="006162CF" w:rsidP="009818EF">
            <w:r w:rsidRPr="00E923B4">
              <w:t>На этом этапе установки перезагружать компьютер не нужно</w:t>
            </w:r>
          </w:p>
        </w:tc>
      </w:tr>
    </w:tbl>
    <w:p w14:paraId="0B290A54" w14:textId="77777777" w:rsidR="007376BF" w:rsidRPr="00E923B4" w:rsidRDefault="007376BF" w:rsidP="006162CF">
      <w:pPr>
        <w:jc w:val="center"/>
      </w:pPr>
      <w:r w:rsidRPr="00E923B4">
        <w:rPr>
          <w:noProof/>
        </w:rPr>
        <w:drawing>
          <wp:inline distT="0" distB="0" distL="0" distR="0" wp14:anchorId="7FE786BF" wp14:editId="0DAE5DB7">
            <wp:extent cx="2617200" cy="2037600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8E65" w14:textId="77777777" w:rsidR="006162CF" w:rsidRPr="00E923B4" w:rsidRDefault="007376BF" w:rsidP="007E169F">
      <w:r w:rsidRPr="00E923B4">
        <w:lastRenderedPageBreak/>
        <w:t xml:space="preserve">Возвращаемся к окну с порядком установки компонентов. </w:t>
      </w:r>
    </w:p>
    <w:p w14:paraId="407DEB18" w14:textId="2EB9EBD8" w:rsidR="007376BF" w:rsidRPr="00E923B4" w:rsidRDefault="007376BF" w:rsidP="007E169F">
      <w:pPr>
        <w:rPr>
          <w:noProof/>
        </w:rPr>
      </w:pPr>
      <w:r w:rsidRPr="00E923B4">
        <w:t xml:space="preserve">Теперь мы видим, что все компоненты, относящиеся к </w:t>
      </w:r>
      <w:proofErr w:type="spellStart"/>
      <w:r w:rsidRPr="00E923B4">
        <w:t>EzServer</w:t>
      </w:r>
      <w:proofErr w:type="spellEnd"/>
      <w:r w:rsidRPr="00E923B4">
        <w:t xml:space="preserve"> (1) и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 xml:space="preserve"> (2), установлены. </w:t>
      </w:r>
    </w:p>
    <w:p w14:paraId="39B0C27F" w14:textId="77777777" w:rsidR="007376BF" w:rsidRPr="00E923B4" w:rsidRDefault="007376BF" w:rsidP="006162CF">
      <w:pPr>
        <w:jc w:val="center"/>
      </w:pPr>
      <w:r w:rsidRPr="00E923B4">
        <w:rPr>
          <w:noProof/>
        </w:rPr>
        <w:drawing>
          <wp:inline distT="0" distB="0" distL="0" distR="0" wp14:anchorId="7DA353CE" wp14:editId="754DF1A5">
            <wp:extent cx="2638800" cy="29916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669D" w14:textId="77777777" w:rsidR="007376BF" w:rsidRPr="00E923B4" w:rsidRDefault="007376BF" w:rsidP="007E169F">
      <w:r w:rsidRPr="00E923B4">
        <w:t xml:space="preserve">Осталось активировать продукт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>.</w:t>
      </w:r>
    </w:p>
    <w:p w14:paraId="40D60B86" w14:textId="77777777" w:rsidR="006162CF" w:rsidRPr="00E923B4" w:rsidRDefault="006162CF">
      <w:pPr>
        <w:spacing w:after="200" w:line="276" w:lineRule="auto"/>
        <w:jc w:val="left"/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</w:pPr>
      <w:r w:rsidRPr="00E923B4">
        <w:br w:type="page"/>
      </w:r>
    </w:p>
    <w:p w14:paraId="3BC78521" w14:textId="116DEAD1" w:rsidR="007376BF" w:rsidRPr="00E923B4" w:rsidRDefault="007376BF" w:rsidP="00EA3C3D">
      <w:pPr>
        <w:pStyle w:val="41"/>
      </w:pPr>
      <w:r w:rsidRPr="00E923B4">
        <w:lastRenderedPageBreak/>
        <w:t xml:space="preserve">Активация программы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>.</w:t>
      </w:r>
    </w:p>
    <w:p w14:paraId="11F8F685" w14:textId="77777777" w:rsidR="002F2439" w:rsidRPr="00E923B4" w:rsidRDefault="002F2439" w:rsidP="002F2439">
      <w:r w:rsidRPr="00E923B4">
        <w:t xml:space="preserve">Для успешной активации программы необходимо отключить Брандмауэр </w:t>
      </w:r>
      <w:r w:rsidRPr="00E923B4">
        <w:rPr>
          <w:lang w:val="en-US"/>
        </w:rPr>
        <w:t>Windows</w:t>
      </w:r>
      <w:r w:rsidRPr="00E923B4">
        <w:t xml:space="preserve">. </w:t>
      </w:r>
    </w:p>
    <w:p w14:paraId="1715FCDF" w14:textId="77777777" w:rsidR="002F2439" w:rsidRPr="00E923B4" w:rsidRDefault="002F2439" w:rsidP="002F2439">
      <w:r w:rsidRPr="00E923B4">
        <w:t>Для доступа к настройкам Брандмауэра воспользуйтесь строкой поиска.</w:t>
      </w:r>
      <w:r w:rsidRPr="00E923B4">
        <w:rPr>
          <w:noProof/>
        </w:rPr>
        <w:t xml:space="preserve"> </w:t>
      </w:r>
    </w:p>
    <w:p w14:paraId="4192C576" w14:textId="77777777" w:rsidR="002F2439" w:rsidRPr="00E923B4" w:rsidRDefault="002F2439" w:rsidP="002F2439">
      <w:r w:rsidRPr="00E923B4">
        <w:t xml:space="preserve">Отключаем брандмауэр для всех видов сетей </w:t>
      </w:r>
    </w:p>
    <w:p w14:paraId="36AE2087" w14:textId="77777777" w:rsidR="002F2439" w:rsidRPr="00E923B4" w:rsidRDefault="002F2439" w:rsidP="002F2439"/>
    <w:p w14:paraId="704B12A2" w14:textId="77777777" w:rsidR="007376BF" w:rsidRPr="00E923B4" w:rsidRDefault="007376BF" w:rsidP="007E169F">
      <w:r w:rsidRPr="00E923B4">
        <w:t xml:space="preserve">Для этого нам потребуется зайти в Мой компьютер, перейти на </w:t>
      </w:r>
      <w:r w:rsidRPr="00E923B4">
        <w:rPr>
          <w:lang w:val="en-US"/>
        </w:rPr>
        <w:t>USB</w:t>
      </w:r>
      <w:r w:rsidRPr="00E923B4">
        <w:t xml:space="preserve">-флешку, перейти в папку </w:t>
      </w:r>
      <w:r w:rsidRPr="00E923B4">
        <w:rPr>
          <w:lang w:val="en-US"/>
        </w:rPr>
        <w:t>Setup</w:t>
      </w:r>
      <w:r w:rsidRPr="00E923B4">
        <w:t xml:space="preserve"> и найти здесь исполняемый файл «</w:t>
      </w:r>
      <w:r w:rsidRPr="00E923B4">
        <w:rPr>
          <w:lang w:val="en-US"/>
        </w:rPr>
        <w:t>VTNL</w:t>
      </w:r>
      <w:r w:rsidRPr="00E923B4">
        <w:t>.</w:t>
      </w:r>
      <w:r w:rsidRPr="00E923B4">
        <w:rPr>
          <w:lang w:val="en-US"/>
        </w:rPr>
        <w:t>exe</w:t>
      </w:r>
      <w:r w:rsidRPr="00E923B4">
        <w:t>».</w:t>
      </w:r>
    </w:p>
    <w:p w14:paraId="0B16D448" w14:textId="77777777" w:rsidR="007376BF" w:rsidRPr="00E923B4" w:rsidRDefault="007376BF" w:rsidP="006162CF">
      <w:pPr>
        <w:jc w:val="center"/>
      </w:pPr>
      <w:r w:rsidRPr="00E923B4">
        <w:rPr>
          <w:noProof/>
        </w:rPr>
        <w:drawing>
          <wp:inline distT="0" distB="0" distL="0" distR="0" wp14:anchorId="2031A6B2" wp14:editId="43438C66">
            <wp:extent cx="2595600" cy="182160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725A" w14:textId="77777777" w:rsidR="007376BF" w:rsidRPr="00E923B4" w:rsidRDefault="007376BF" w:rsidP="007E169F">
      <w:r w:rsidRPr="00E923B4">
        <w:t>Запускаем файл «</w:t>
      </w:r>
      <w:r w:rsidRPr="00E923B4">
        <w:rPr>
          <w:lang w:val="en-US"/>
        </w:rPr>
        <w:t>VTNL</w:t>
      </w:r>
      <w:r w:rsidRPr="00E923B4">
        <w:t>.</w:t>
      </w:r>
      <w:r w:rsidRPr="00E923B4">
        <w:rPr>
          <w:lang w:val="en-US"/>
        </w:rPr>
        <w:t>exe</w:t>
      </w:r>
      <w:r w:rsidRPr="00E923B4">
        <w:t>» от имени администратора.</w:t>
      </w:r>
    </w:p>
    <w:p w14:paraId="28618FE8" w14:textId="77777777" w:rsidR="007376BF" w:rsidRPr="00E923B4" w:rsidRDefault="007376BF" w:rsidP="006162CF">
      <w:pPr>
        <w:jc w:val="center"/>
      </w:pPr>
      <w:r w:rsidRPr="00E923B4">
        <w:rPr>
          <w:noProof/>
        </w:rPr>
        <w:drawing>
          <wp:inline distT="0" distB="0" distL="0" distR="0" wp14:anchorId="1DEC35EB" wp14:editId="1A63B6B6">
            <wp:extent cx="1634984" cy="352425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92" b="71272"/>
                    <a:stretch/>
                  </pic:blipFill>
                  <pic:spPr bwMode="auto">
                    <a:xfrm>
                      <a:off x="0" y="0"/>
                      <a:ext cx="1663229" cy="3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C5409" w14:textId="77777777" w:rsidR="00F86879" w:rsidRPr="00E923B4" w:rsidRDefault="00F86879">
      <w:pPr>
        <w:spacing w:after="200" w:line="276" w:lineRule="auto"/>
        <w:jc w:val="left"/>
      </w:pPr>
      <w:r w:rsidRPr="00E923B4">
        <w:br w:type="page"/>
      </w:r>
    </w:p>
    <w:p w14:paraId="2421116E" w14:textId="596F78DB" w:rsidR="007376BF" w:rsidRPr="00E923B4" w:rsidRDefault="007376BF" w:rsidP="007E169F">
      <w:r w:rsidRPr="00E923B4">
        <w:lastRenderedPageBreak/>
        <w:t>Откроется</w:t>
      </w:r>
      <w:r w:rsidRPr="00E923B4">
        <w:rPr>
          <w:lang w:val="en-US"/>
        </w:rPr>
        <w:t xml:space="preserve"> </w:t>
      </w:r>
      <w:r w:rsidRPr="00E923B4">
        <w:t>окно</w:t>
      </w:r>
      <w:r w:rsidRPr="00E923B4">
        <w:rPr>
          <w:lang w:val="en-US"/>
        </w:rPr>
        <w:t xml:space="preserve"> Network License Server. </w:t>
      </w:r>
      <w:r w:rsidRPr="00E923B4">
        <w:t xml:space="preserve">Эта программа необходима для активации лицензии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 xml:space="preserve">. </w:t>
      </w:r>
    </w:p>
    <w:p w14:paraId="23A66B46" w14:textId="77777777" w:rsidR="007376BF" w:rsidRPr="00E923B4" w:rsidRDefault="007376BF" w:rsidP="006162CF">
      <w:pPr>
        <w:jc w:val="center"/>
      </w:pPr>
      <w:r w:rsidRPr="00E923B4">
        <w:rPr>
          <w:noProof/>
        </w:rPr>
        <w:drawing>
          <wp:inline distT="0" distB="0" distL="0" distR="0" wp14:anchorId="0AFA6CAB" wp14:editId="3CF6ACCF">
            <wp:extent cx="2638800" cy="22860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2CC1" w14:textId="2B86D5BB" w:rsidR="007376BF" w:rsidRPr="00E923B4" w:rsidRDefault="007376BF" w:rsidP="007E169F">
      <w:r w:rsidRPr="00E923B4">
        <w:t xml:space="preserve">Не закрывая этого окна, запускаем программу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="00F86879" w:rsidRPr="00E923B4">
        <w:t>.</w:t>
      </w:r>
    </w:p>
    <w:p w14:paraId="17B7B72A" w14:textId="6EC2414B" w:rsidR="007376BF" w:rsidRPr="00E923B4" w:rsidRDefault="007376BF" w:rsidP="007E169F"/>
    <w:p w14:paraId="0CB08AF2" w14:textId="77777777" w:rsidR="006A4216" w:rsidRPr="00E923B4" w:rsidRDefault="006A4216">
      <w:pPr>
        <w:spacing w:after="200" w:line="276" w:lineRule="auto"/>
        <w:jc w:val="left"/>
      </w:pPr>
      <w:r w:rsidRPr="00E923B4">
        <w:br w:type="page"/>
      </w:r>
    </w:p>
    <w:p w14:paraId="7DFA91EF" w14:textId="06F1FE2C" w:rsidR="007376BF" w:rsidRPr="00E923B4" w:rsidRDefault="007376BF" w:rsidP="007E169F">
      <w:r w:rsidRPr="00E923B4">
        <w:lastRenderedPageBreak/>
        <w:t>При первом запуске программы появится окно предварительных настроек программы.</w:t>
      </w:r>
    </w:p>
    <w:p w14:paraId="6BD27BA4" w14:textId="77777777" w:rsidR="00F86879" w:rsidRPr="00E923B4" w:rsidRDefault="00F86879" w:rsidP="007E169F"/>
    <w:p w14:paraId="10BD6933" w14:textId="77777777" w:rsidR="007376BF" w:rsidRPr="00E923B4" w:rsidRDefault="007376BF" w:rsidP="007E169F">
      <w:r w:rsidRPr="00E923B4">
        <w:t>Нажмите на кнопку «</w:t>
      </w:r>
      <w:r w:rsidRPr="00E923B4">
        <w:rPr>
          <w:lang w:val="en-US"/>
        </w:rPr>
        <w:t>Search</w:t>
      </w:r>
      <w:r w:rsidRPr="00E923B4">
        <w:t>» для поиска сервера базы данных.</w:t>
      </w:r>
    </w:p>
    <w:p w14:paraId="4D79883E" w14:textId="77777777" w:rsidR="007376BF" w:rsidRPr="00E923B4" w:rsidRDefault="007376BF" w:rsidP="007E169F">
      <w:r w:rsidRPr="00E923B4">
        <w:t xml:space="preserve">Выберите </w:t>
      </w:r>
      <w:r w:rsidRPr="00E923B4">
        <w:rPr>
          <w:lang w:val="en-US"/>
        </w:rPr>
        <w:t>IP</w:t>
      </w:r>
      <w:r w:rsidRPr="00E923B4">
        <w:t xml:space="preserve"> адрес 127.0.0.1, в случае если база данных установлена на локальный компьютер. Или выберите иной адрес в локальной сети, где был установлен </w:t>
      </w:r>
      <w:proofErr w:type="spellStart"/>
      <w:r w:rsidRPr="00E923B4">
        <w:rPr>
          <w:lang w:val="en-US"/>
        </w:rPr>
        <w:t>EzServer</w:t>
      </w:r>
      <w:proofErr w:type="spellEnd"/>
      <w:r w:rsidRPr="00E923B4">
        <w:t>.</w:t>
      </w:r>
    </w:p>
    <w:p w14:paraId="4A6C8DA3" w14:textId="77777777" w:rsidR="007376BF" w:rsidRPr="00E923B4" w:rsidRDefault="007376BF" w:rsidP="007E169F">
      <w:r w:rsidRPr="00E923B4">
        <w:t>Выберите русский язык интерфейса, автоматическое сохранение снимков в базу данных после получения и нажмите кнопку «</w:t>
      </w:r>
      <w:r w:rsidRPr="00E923B4">
        <w:rPr>
          <w:lang w:val="en-US"/>
        </w:rPr>
        <w:t>OK</w:t>
      </w:r>
      <w:r w:rsidRPr="00E923B4">
        <w:t>».</w:t>
      </w:r>
    </w:p>
    <w:p w14:paraId="41827B42" w14:textId="77777777" w:rsidR="007376BF" w:rsidRPr="00E923B4" w:rsidRDefault="007376BF" w:rsidP="0057391D">
      <w:pPr>
        <w:jc w:val="center"/>
      </w:pPr>
      <w:r w:rsidRPr="00E923B4">
        <w:rPr>
          <w:noProof/>
        </w:rPr>
        <w:drawing>
          <wp:inline distT="0" distB="0" distL="0" distR="0" wp14:anchorId="5AF365D4" wp14:editId="793ED7A2">
            <wp:extent cx="2638800" cy="3196800"/>
            <wp:effectExtent l="0" t="0" r="9525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1A2E" w14:textId="77777777" w:rsidR="0057391D" w:rsidRPr="00E923B4" w:rsidRDefault="0057391D">
      <w:pPr>
        <w:spacing w:after="200" w:line="276" w:lineRule="auto"/>
        <w:jc w:val="left"/>
      </w:pPr>
      <w:r w:rsidRPr="00E923B4">
        <w:br w:type="page"/>
      </w:r>
    </w:p>
    <w:p w14:paraId="45BF7309" w14:textId="7AE36845" w:rsidR="007376BF" w:rsidRPr="00E923B4" w:rsidRDefault="007376BF" w:rsidP="007E169F">
      <w:r w:rsidRPr="00E923B4">
        <w:lastRenderedPageBreak/>
        <w:t>В открывшемся окне выбираем первый пункт активации и нажмите кнопку «</w:t>
      </w:r>
      <w:r w:rsidRPr="00E923B4">
        <w:rPr>
          <w:lang w:val="en-US"/>
        </w:rPr>
        <w:t>Next</w:t>
      </w:r>
      <w:r w:rsidRPr="00E923B4">
        <w:t xml:space="preserve">». </w:t>
      </w:r>
    </w:p>
    <w:p w14:paraId="5CACF4DD" w14:textId="77777777" w:rsidR="007376BF" w:rsidRPr="00E923B4" w:rsidRDefault="007376BF" w:rsidP="0057391D">
      <w:pPr>
        <w:jc w:val="center"/>
      </w:pPr>
      <w:r w:rsidRPr="00E923B4">
        <w:rPr>
          <w:noProof/>
        </w:rPr>
        <w:drawing>
          <wp:inline distT="0" distB="0" distL="0" distR="0" wp14:anchorId="0F431914" wp14:editId="610CF49B">
            <wp:extent cx="2638800" cy="19440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9EE5" w14:textId="4D8EA858" w:rsidR="007376BF" w:rsidRPr="00E923B4" w:rsidRDefault="007376BF" w:rsidP="007E169F">
      <w:r w:rsidRPr="00E923B4">
        <w:t xml:space="preserve">Программа опросила </w:t>
      </w:r>
      <w:r w:rsidRPr="00E923B4">
        <w:rPr>
          <w:lang w:val="en-US"/>
        </w:rPr>
        <w:t>Network</w:t>
      </w:r>
      <w:r w:rsidRPr="00E923B4">
        <w:t xml:space="preserve"> </w:t>
      </w:r>
      <w:r w:rsidRPr="00E923B4">
        <w:rPr>
          <w:lang w:val="en-US"/>
        </w:rPr>
        <w:t>License</w:t>
      </w:r>
      <w:r w:rsidRPr="00E923B4">
        <w:t xml:space="preserve"> </w:t>
      </w:r>
      <w:r w:rsidRPr="00E923B4">
        <w:rPr>
          <w:lang w:val="en-US"/>
        </w:rPr>
        <w:t>Server</w:t>
      </w:r>
      <w:r w:rsidRPr="00E923B4">
        <w:t xml:space="preserve"> и получила ответ, что у нас есть 5 </w:t>
      </w:r>
      <w:r w:rsidR="0057391D" w:rsidRPr="00E923B4">
        <w:t xml:space="preserve">свободных </w:t>
      </w:r>
      <w:r w:rsidRPr="00E923B4">
        <w:t>лицензий. Выбираем нужную нам строчку и нажимаем кнопку «</w:t>
      </w:r>
      <w:r w:rsidRPr="00E923B4">
        <w:rPr>
          <w:lang w:val="en-US"/>
        </w:rPr>
        <w:t>OK</w:t>
      </w:r>
      <w:r w:rsidRPr="00E923B4">
        <w:t>».</w:t>
      </w:r>
    </w:p>
    <w:p w14:paraId="4DEEA483" w14:textId="621D6B8E" w:rsidR="007376BF" w:rsidRPr="00E923B4" w:rsidRDefault="007376BF" w:rsidP="0057391D">
      <w:pPr>
        <w:jc w:val="center"/>
      </w:pPr>
      <w:r w:rsidRPr="00E923B4">
        <w:rPr>
          <w:noProof/>
        </w:rPr>
        <w:drawing>
          <wp:inline distT="0" distB="0" distL="0" distR="0" wp14:anchorId="7271FE6A" wp14:editId="0A24B7B2">
            <wp:extent cx="2624455" cy="1905000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" t="685" r="1" b="732"/>
                    <a:stretch/>
                  </pic:blipFill>
                  <pic:spPr bwMode="auto">
                    <a:xfrm>
                      <a:off x="0" y="0"/>
                      <a:ext cx="2625545" cy="19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51ED9" w14:textId="77777777" w:rsidR="0057391D" w:rsidRPr="00E923B4" w:rsidRDefault="0057391D">
      <w:pPr>
        <w:spacing w:after="200" w:line="276" w:lineRule="auto"/>
        <w:jc w:val="left"/>
      </w:pPr>
      <w:r w:rsidRPr="00E923B4">
        <w:br w:type="page"/>
      </w:r>
    </w:p>
    <w:p w14:paraId="572A1007" w14:textId="2215F282" w:rsidR="007376BF" w:rsidRPr="00E923B4" w:rsidRDefault="007376BF" w:rsidP="007E169F">
      <w:r w:rsidRPr="00E923B4">
        <w:lastRenderedPageBreak/>
        <w:t>Лицензия успешно активирована. Нажмите кнопку «</w:t>
      </w:r>
      <w:r w:rsidRPr="00E923B4">
        <w:rPr>
          <w:lang w:val="en-US"/>
        </w:rPr>
        <w:t>Finish</w:t>
      </w:r>
      <w:r w:rsidRPr="00E923B4">
        <w:t>».</w:t>
      </w:r>
    </w:p>
    <w:p w14:paraId="03B5BF9A" w14:textId="77777777" w:rsidR="007376BF" w:rsidRPr="00E923B4" w:rsidRDefault="007376BF" w:rsidP="007E169F"/>
    <w:p w14:paraId="6E842F5D" w14:textId="77777777" w:rsidR="007376BF" w:rsidRPr="00E923B4" w:rsidRDefault="007376BF" w:rsidP="0057391D">
      <w:pPr>
        <w:jc w:val="center"/>
      </w:pPr>
      <w:r w:rsidRPr="00E923B4">
        <w:rPr>
          <w:noProof/>
        </w:rPr>
        <w:drawing>
          <wp:inline distT="0" distB="0" distL="0" distR="0" wp14:anchorId="4238F6E2" wp14:editId="1DB41F00">
            <wp:extent cx="2638800" cy="19476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B5A9" w14:textId="77777777" w:rsidR="0085610A" w:rsidRPr="00E923B4" w:rsidRDefault="0085610A">
      <w:pPr>
        <w:spacing w:after="200" w:line="276" w:lineRule="auto"/>
        <w:jc w:val="left"/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</w:pPr>
      <w:r w:rsidRPr="00E923B4">
        <w:br w:type="page"/>
      </w:r>
    </w:p>
    <w:p w14:paraId="27C2A29D" w14:textId="08AD0E1A" w:rsidR="00E61BCB" w:rsidRPr="00E923B4" w:rsidRDefault="00E61BCB" w:rsidP="00EA3C3D">
      <w:pPr>
        <w:pStyle w:val="41"/>
      </w:pPr>
      <w:r w:rsidRPr="00E923B4">
        <w:lastRenderedPageBreak/>
        <w:t>Активация модуля консультации</w:t>
      </w:r>
    </w:p>
    <w:p w14:paraId="6019FA5E" w14:textId="13AB254C" w:rsidR="007376BF" w:rsidRPr="00E923B4" w:rsidRDefault="007376BF" w:rsidP="007E169F">
      <w:r w:rsidRPr="00E923B4">
        <w:t>Возвращаемся к окну с порядком установки компонентов, чтобы активировать программу Консультации. Нажмите кнопку «</w:t>
      </w:r>
      <w:r w:rsidRPr="00E923B4">
        <w:rPr>
          <w:lang w:val="en-US"/>
        </w:rPr>
        <w:t>Consult</w:t>
      </w:r>
      <w:r w:rsidRPr="00E923B4">
        <w:t xml:space="preserve"> </w:t>
      </w:r>
      <w:r w:rsidRPr="00E923B4">
        <w:rPr>
          <w:lang w:val="en-US"/>
        </w:rPr>
        <w:t>License</w:t>
      </w:r>
      <w:r w:rsidRPr="00E923B4">
        <w:t xml:space="preserve"> </w:t>
      </w:r>
      <w:r w:rsidRPr="00E923B4">
        <w:rPr>
          <w:lang w:val="en-US"/>
        </w:rPr>
        <w:t>Activator</w:t>
      </w:r>
      <w:r w:rsidRPr="00E923B4">
        <w:t>».</w:t>
      </w:r>
    </w:p>
    <w:p w14:paraId="5FA6E474" w14:textId="29070825" w:rsidR="007376BF" w:rsidRPr="00E923B4" w:rsidRDefault="007376BF" w:rsidP="0057391D">
      <w:pPr>
        <w:jc w:val="center"/>
        <w:rPr>
          <w:noProof/>
          <w:lang w:val="en-US"/>
        </w:rPr>
      </w:pPr>
      <w:r w:rsidRPr="00E923B4">
        <w:rPr>
          <w:noProof/>
          <w:lang w:val="en-US"/>
        </w:rPr>
        <w:drawing>
          <wp:inline distT="0" distB="0" distL="0" distR="0" wp14:anchorId="0256DCF5" wp14:editId="427D3875">
            <wp:extent cx="2638800" cy="29916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1D18" w14:textId="77777777" w:rsidR="007376BF" w:rsidRPr="00E923B4" w:rsidRDefault="007376BF" w:rsidP="007E169F">
      <w:pPr>
        <w:rPr>
          <w:noProof/>
        </w:rPr>
      </w:pPr>
      <w:r w:rsidRPr="00E923B4">
        <w:rPr>
          <w:noProof/>
        </w:rPr>
        <w:t>В открывшемся окне нажмите кнопку «</w:t>
      </w:r>
      <w:r w:rsidRPr="00E923B4">
        <w:rPr>
          <w:noProof/>
          <w:lang w:val="en-US"/>
        </w:rPr>
        <w:t>Activate</w:t>
      </w:r>
      <w:r w:rsidRPr="00E923B4">
        <w:rPr>
          <w:noProof/>
        </w:rPr>
        <w:t>».</w:t>
      </w:r>
    </w:p>
    <w:p w14:paraId="6043EB39" w14:textId="0E3B3889" w:rsidR="0085610A" w:rsidRPr="00E923B4" w:rsidRDefault="007376BF" w:rsidP="0057391D">
      <w:pPr>
        <w:jc w:val="center"/>
        <w:rPr>
          <w:noProof/>
          <w:lang w:val="en-US"/>
        </w:rPr>
      </w:pPr>
      <w:r w:rsidRPr="00E923B4">
        <w:rPr>
          <w:noProof/>
          <w:lang w:val="en-US"/>
        </w:rPr>
        <w:drawing>
          <wp:inline distT="0" distB="0" distL="0" distR="0" wp14:anchorId="6C539F85" wp14:editId="58EBC13C">
            <wp:extent cx="2638800" cy="17388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A874" w14:textId="77777777" w:rsidR="0085610A" w:rsidRPr="00E923B4" w:rsidRDefault="0085610A">
      <w:pPr>
        <w:spacing w:after="200" w:line="276" w:lineRule="auto"/>
        <w:jc w:val="left"/>
        <w:rPr>
          <w:noProof/>
          <w:lang w:val="en-US"/>
        </w:rPr>
      </w:pPr>
      <w:r w:rsidRPr="00E923B4">
        <w:rPr>
          <w:noProof/>
          <w:lang w:val="en-US"/>
        </w:rPr>
        <w:br w:type="page"/>
      </w:r>
    </w:p>
    <w:p w14:paraId="37E95A55" w14:textId="77777777" w:rsidR="007376BF" w:rsidRPr="00E923B4" w:rsidRDefault="007376BF" w:rsidP="0057391D">
      <w:pPr>
        <w:jc w:val="center"/>
        <w:rPr>
          <w:noProof/>
          <w:lang w:val="en-US"/>
        </w:rPr>
      </w:pPr>
    </w:p>
    <w:p w14:paraId="28A3CAD1" w14:textId="0D1A09E4" w:rsidR="007376BF" w:rsidRPr="00E923B4" w:rsidRDefault="007376BF" w:rsidP="007E169F">
      <w:r w:rsidRPr="00E923B4">
        <w:t>Выберите первый способ активации и нажмите «</w:t>
      </w:r>
      <w:r w:rsidRPr="00E923B4">
        <w:rPr>
          <w:lang w:val="en-US"/>
        </w:rPr>
        <w:t>Next</w:t>
      </w:r>
      <w:r w:rsidRPr="00E923B4">
        <w:t>».</w:t>
      </w:r>
    </w:p>
    <w:p w14:paraId="3AFA3327" w14:textId="77777777" w:rsidR="0057391D" w:rsidRPr="00E923B4" w:rsidRDefault="0057391D" w:rsidP="007E169F"/>
    <w:tbl>
      <w:tblPr>
        <w:tblW w:w="652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528"/>
      </w:tblGrid>
      <w:tr w:rsidR="0057391D" w:rsidRPr="00E923B4" w14:paraId="39E83DA5" w14:textId="77777777" w:rsidTr="009818EF">
        <w:trPr>
          <w:trHeight w:hRule="exact" w:val="746"/>
        </w:trPr>
        <w:tc>
          <w:tcPr>
            <w:tcW w:w="993" w:type="dxa"/>
            <w:vAlign w:val="center"/>
          </w:tcPr>
          <w:p w14:paraId="717FCB2A" w14:textId="77777777" w:rsidR="0057391D" w:rsidRPr="00E923B4" w:rsidRDefault="0057391D" w:rsidP="009818EF">
            <w:pPr>
              <w:jc w:val="left"/>
            </w:pPr>
            <w:r w:rsidRPr="00E923B4">
              <w:object w:dxaOrig="708" w:dyaOrig="648" w14:anchorId="2169C38D">
                <v:shape id="_x0000_i1038" type="#_x0000_t75" style="width:35.4pt;height:32.4pt" o:ole="">
                  <v:imagedata r:id="rId8" o:title=""/>
                </v:shape>
                <o:OLEObject Type="Embed" ProgID="PBrush" ShapeID="_x0000_i1038" DrawAspect="Content" ObjectID="_1707045331" r:id="rId77"/>
              </w:object>
            </w:r>
          </w:p>
        </w:tc>
        <w:tc>
          <w:tcPr>
            <w:tcW w:w="5528" w:type="dxa"/>
            <w:vAlign w:val="center"/>
          </w:tcPr>
          <w:p w14:paraId="4EA20D62" w14:textId="18018362" w:rsidR="0057391D" w:rsidRPr="00E923B4" w:rsidRDefault="0057391D" w:rsidP="009818EF">
            <w:r w:rsidRPr="00E923B4">
              <w:t xml:space="preserve">Окно </w:t>
            </w:r>
            <w:r w:rsidRPr="00E923B4">
              <w:rPr>
                <w:lang w:val="en-US"/>
              </w:rPr>
              <w:t>Network</w:t>
            </w:r>
            <w:r w:rsidRPr="00E923B4">
              <w:t xml:space="preserve"> </w:t>
            </w:r>
            <w:r w:rsidRPr="00E923B4">
              <w:rPr>
                <w:lang w:val="en-US"/>
              </w:rPr>
              <w:t>License</w:t>
            </w:r>
            <w:r w:rsidRPr="00E923B4">
              <w:t xml:space="preserve"> </w:t>
            </w:r>
            <w:r w:rsidRPr="00E923B4">
              <w:rPr>
                <w:lang w:val="en-US"/>
              </w:rPr>
              <w:t>Server</w:t>
            </w:r>
            <w:r w:rsidRPr="00E923B4">
              <w:t xml:space="preserve"> должно быть по-прежнему открыто.</w:t>
            </w:r>
          </w:p>
        </w:tc>
      </w:tr>
    </w:tbl>
    <w:p w14:paraId="0D6CC90E" w14:textId="77777777" w:rsidR="0057391D" w:rsidRPr="00E923B4" w:rsidRDefault="0057391D" w:rsidP="007E169F"/>
    <w:p w14:paraId="0E73D102" w14:textId="77777777" w:rsidR="007376BF" w:rsidRPr="00E923B4" w:rsidRDefault="007376BF" w:rsidP="0085610A">
      <w:pPr>
        <w:jc w:val="center"/>
      </w:pPr>
      <w:r w:rsidRPr="00E923B4">
        <w:rPr>
          <w:noProof/>
        </w:rPr>
        <w:drawing>
          <wp:inline distT="0" distB="0" distL="0" distR="0" wp14:anchorId="41E6AA8D" wp14:editId="226CF38F">
            <wp:extent cx="2638800" cy="19440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E2CA" w14:textId="77777777" w:rsidR="007376BF" w:rsidRPr="00E923B4" w:rsidRDefault="007376BF" w:rsidP="007E169F">
      <w:r w:rsidRPr="00E923B4">
        <w:t xml:space="preserve">Выбираем нужную лицензию (в данном случае </w:t>
      </w:r>
      <w:r w:rsidRPr="00E923B4">
        <w:rPr>
          <w:lang w:val="en-US"/>
        </w:rPr>
        <w:t>Consult</w:t>
      </w:r>
      <w:r w:rsidRPr="00E923B4">
        <w:t xml:space="preserve"> </w:t>
      </w:r>
      <w:r w:rsidRPr="00E923B4">
        <w:rPr>
          <w:lang w:val="en-US"/>
        </w:rPr>
        <w:t>Premium</w:t>
      </w:r>
      <w:r w:rsidRPr="00E923B4">
        <w:t>) и нажимаем «</w:t>
      </w:r>
      <w:r w:rsidRPr="00E923B4">
        <w:rPr>
          <w:lang w:val="en-US"/>
        </w:rPr>
        <w:t>OK</w:t>
      </w:r>
      <w:r w:rsidRPr="00E923B4">
        <w:t>».</w:t>
      </w:r>
    </w:p>
    <w:p w14:paraId="7D4BAFE5" w14:textId="77777777" w:rsidR="007376BF" w:rsidRPr="00E923B4" w:rsidRDefault="007376BF" w:rsidP="0085610A">
      <w:pPr>
        <w:jc w:val="center"/>
      </w:pPr>
      <w:r w:rsidRPr="00E923B4">
        <w:rPr>
          <w:noProof/>
        </w:rPr>
        <w:drawing>
          <wp:inline distT="0" distB="0" distL="0" distR="0" wp14:anchorId="5F5596DB" wp14:editId="48C880DA">
            <wp:extent cx="2638800" cy="1540800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5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DBCF" w14:textId="77777777" w:rsidR="0085610A" w:rsidRPr="00E923B4" w:rsidRDefault="0085610A">
      <w:pPr>
        <w:spacing w:after="200" w:line="276" w:lineRule="auto"/>
        <w:jc w:val="left"/>
      </w:pPr>
      <w:r w:rsidRPr="00E923B4">
        <w:br w:type="page"/>
      </w:r>
    </w:p>
    <w:p w14:paraId="5BA7F16E" w14:textId="4F04051C" w:rsidR="007376BF" w:rsidRPr="00E923B4" w:rsidRDefault="007376BF" w:rsidP="007E169F">
      <w:r w:rsidRPr="00E923B4">
        <w:lastRenderedPageBreak/>
        <w:t>Активация Консультации прошла успешно. Нажмите «</w:t>
      </w:r>
      <w:r w:rsidRPr="00E923B4">
        <w:rPr>
          <w:lang w:val="en-US"/>
        </w:rPr>
        <w:t>Finish</w:t>
      </w:r>
      <w:r w:rsidRPr="00E923B4">
        <w:t>».</w:t>
      </w:r>
    </w:p>
    <w:p w14:paraId="54E5F1EF" w14:textId="77777777" w:rsidR="007376BF" w:rsidRPr="00E923B4" w:rsidRDefault="007376BF" w:rsidP="0085610A">
      <w:pPr>
        <w:jc w:val="center"/>
      </w:pPr>
      <w:r w:rsidRPr="00E923B4">
        <w:rPr>
          <w:noProof/>
        </w:rPr>
        <w:drawing>
          <wp:inline distT="0" distB="0" distL="0" distR="0" wp14:anchorId="395039D6" wp14:editId="112F8C12">
            <wp:extent cx="2638800" cy="19440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4A06" w14:textId="77777777" w:rsidR="007376BF" w:rsidRPr="00E923B4" w:rsidRDefault="007376BF" w:rsidP="007E169F">
      <w:r w:rsidRPr="00E923B4">
        <w:t>Теперь продукт успешно установлен и активирован. Можно закрывать все окна.</w:t>
      </w:r>
    </w:p>
    <w:p w14:paraId="724786BE" w14:textId="2316A826" w:rsidR="007376BF" w:rsidRPr="00E923B4" w:rsidRDefault="007376BF" w:rsidP="007E169F">
      <w:r w:rsidRPr="00E923B4">
        <w:t xml:space="preserve">Запускаем программу </w:t>
      </w:r>
      <w:proofErr w:type="spellStart"/>
      <w:r w:rsidRPr="00E923B4">
        <w:rPr>
          <w:lang w:val="en-US"/>
        </w:rPr>
        <w:t>EzDent</w:t>
      </w:r>
      <w:proofErr w:type="spellEnd"/>
      <w:r w:rsidRPr="00E923B4">
        <w:t>-</w:t>
      </w:r>
      <w:r w:rsidRPr="00E923B4">
        <w:rPr>
          <w:lang w:val="en-US"/>
        </w:rPr>
        <w:t>i</w:t>
      </w:r>
      <w:r w:rsidRPr="00E923B4">
        <w:t>, заходим в Главное меню («</w:t>
      </w:r>
      <w:r w:rsidRPr="00E923B4">
        <w:rPr>
          <w:lang w:val="en-US"/>
        </w:rPr>
        <w:t>Main</w:t>
      </w:r>
      <w:r w:rsidRPr="00E923B4">
        <w:t xml:space="preserve"> </w:t>
      </w:r>
      <w:r w:rsidRPr="00E923B4">
        <w:rPr>
          <w:lang w:val="en-US"/>
        </w:rPr>
        <w:t>menu</w:t>
      </w:r>
      <w:r w:rsidRPr="00E923B4">
        <w:t>») -&gt; «Сведения»</w:t>
      </w:r>
      <w:r w:rsidR="00886E21" w:rsidRPr="00E923B4">
        <w:t>. Проверяем, чтобы лицензии были активированы.</w:t>
      </w:r>
    </w:p>
    <w:p w14:paraId="3D091A90" w14:textId="77777777" w:rsidR="007376BF" w:rsidRPr="00E923B4" w:rsidRDefault="007376BF" w:rsidP="007E169F">
      <w:pPr>
        <w:rPr>
          <w:snapToGrid w:val="0"/>
          <w:u w:color="000000"/>
          <w:bdr w:val="none" w:sz="0" w:space="0" w:color="000000"/>
          <w:shd w:val="clear" w:color="000000" w:fill="000000"/>
        </w:rPr>
      </w:pPr>
      <w:r w:rsidRPr="00E923B4">
        <w:rPr>
          <w:snapToGrid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14CE3C0" w14:textId="7EBE391C" w:rsidR="007376BF" w:rsidRPr="00E923B4" w:rsidRDefault="00886E21" w:rsidP="00886E21">
      <w:pPr>
        <w:jc w:val="center"/>
      </w:pPr>
      <w:r w:rsidRPr="00E923B4">
        <w:rPr>
          <w:noProof/>
        </w:rPr>
        <w:drawing>
          <wp:inline distT="0" distB="0" distL="0" distR="0" wp14:anchorId="2B77FCEA" wp14:editId="4727D3AA">
            <wp:extent cx="2638800" cy="2296800"/>
            <wp:effectExtent l="0" t="0" r="952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C247" w14:textId="77777777" w:rsidR="002F2439" w:rsidRPr="00E923B4" w:rsidRDefault="002F2439" w:rsidP="002F2439">
      <w:r w:rsidRPr="00E923B4">
        <w:t xml:space="preserve">Программное обеспечение установлено и активировано. </w:t>
      </w:r>
    </w:p>
    <w:p w14:paraId="34954B99" w14:textId="77777777" w:rsidR="007376BF" w:rsidRPr="00E923B4" w:rsidRDefault="007376BF" w:rsidP="007E169F">
      <w:r w:rsidRPr="00E923B4">
        <w:br w:type="page"/>
      </w:r>
    </w:p>
    <w:p w14:paraId="66DC2B1C" w14:textId="77777777" w:rsidR="00515B73" w:rsidRPr="00E923B4" w:rsidRDefault="00EA3C3D" w:rsidP="00EA3C3D">
      <w:pPr>
        <w:pStyle w:val="21"/>
      </w:pPr>
      <w:bookmarkStart w:id="15" w:name="_Toc96432448"/>
      <w:r w:rsidRPr="00E923B4">
        <w:lastRenderedPageBreak/>
        <w:t xml:space="preserve">Глава 3. </w:t>
      </w:r>
      <w:r w:rsidR="00515B73" w:rsidRPr="00E923B4">
        <w:t>Начало работы</w:t>
      </w:r>
      <w:bookmarkEnd w:id="15"/>
    </w:p>
    <w:p w14:paraId="12E8F56A" w14:textId="6989CF22" w:rsidR="00210570" w:rsidRPr="00E923B4" w:rsidRDefault="003F7489" w:rsidP="00515B73">
      <w:pPr>
        <w:pStyle w:val="31"/>
      </w:pPr>
      <w:bookmarkStart w:id="16" w:name="_Toc96432449"/>
      <w:r w:rsidRPr="00E923B4">
        <w:t xml:space="preserve">Подключение </w:t>
      </w:r>
      <w:proofErr w:type="spellStart"/>
      <w:r w:rsidRPr="00E923B4">
        <w:t>визиографа</w:t>
      </w:r>
      <w:bookmarkEnd w:id="16"/>
      <w:proofErr w:type="spellEnd"/>
    </w:p>
    <w:p w14:paraId="0ACB2ED9" w14:textId="2FD102B1" w:rsidR="00886E21" w:rsidRPr="00E923B4" w:rsidRDefault="00886E21" w:rsidP="00886E21"/>
    <w:p w14:paraId="6B109AA8" w14:textId="22CC20CF" w:rsidR="00DF4309" w:rsidRPr="00E923B4" w:rsidRDefault="00096DD3" w:rsidP="00A019E7">
      <w:pPr>
        <w:jc w:val="center"/>
      </w:pPr>
      <w:r>
        <w:rPr>
          <w:noProof/>
        </w:rPr>
        <w:drawing>
          <wp:inline distT="0" distB="0" distL="0" distR="0" wp14:anchorId="7A6F57C0" wp14:editId="07FD7DB4">
            <wp:extent cx="2049780" cy="22402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3331E" w14:textId="39033E3C" w:rsidR="00DF4309" w:rsidRPr="00E923B4" w:rsidRDefault="00DF4309" w:rsidP="007E169F"/>
    <w:p w14:paraId="49ECBEFE" w14:textId="1E0ECE0B" w:rsidR="00572F4F" w:rsidRPr="00E923B4" w:rsidRDefault="00572F4F" w:rsidP="007E169F">
      <w:r w:rsidRPr="00E923B4">
        <w:rPr>
          <w:u w:color="000000"/>
        </w:rPr>
        <w:t xml:space="preserve">Шаг </w:t>
      </w:r>
      <w:r w:rsidR="00BA14DB">
        <w:rPr>
          <w:u w:color="000000"/>
        </w:rPr>
        <w:t>1</w:t>
      </w:r>
    </w:p>
    <w:p w14:paraId="1A67FFDA" w14:textId="77777777" w:rsidR="00572F4F" w:rsidRPr="00E923B4" w:rsidRDefault="00572F4F" w:rsidP="007E169F"/>
    <w:p w14:paraId="7B1A6C41" w14:textId="2D364D47" w:rsidR="00572F4F" w:rsidRDefault="00C02180" w:rsidP="007E169F">
      <w:r w:rsidRPr="00E923B4">
        <w:t>Подключите</w:t>
      </w:r>
      <w:r w:rsidR="00572F4F" w:rsidRPr="00E923B4">
        <w:t xml:space="preserve"> USB кабель к </w:t>
      </w:r>
      <w:r w:rsidR="00BA14DB">
        <w:t>USB-порту ПК напрямую</w:t>
      </w:r>
      <w:r w:rsidR="00572F4F" w:rsidRPr="00E923B4">
        <w:t>.</w:t>
      </w:r>
    </w:p>
    <w:p w14:paraId="173F74FD" w14:textId="77777777" w:rsidR="00BA14DB" w:rsidRPr="00E923B4" w:rsidRDefault="00BA14DB" w:rsidP="007E169F"/>
    <w:p w14:paraId="3FB7F6F8" w14:textId="77777777" w:rsidR="00572F4F" w:rsidRPr="00E923B4" w:rsidRDefault="00835A14" w:rsidP="00A019E7">
      <w:pPr>
        <w:jc w:val="center"/>
      </w:pPr>
      <w:r w:rsidRPr="00E923B4">
        <w:rPr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53273161" wp14:editId="585A44C7">
                <wp:simplePos x="0" y="0"/>
                <wp:positionH relativeFrom="column">
                  <wp:posOffset>2191298</wp:posOffset>
                </wp:positionH>
                <wp:positionV relativeFrom="paragraph">
                  <wp:posOffset>264745</wp:posOffset>
                </wp:positionV>
                <wp:extent cx="688604" cy="535368"/>
                <wp:effectExtent l="114300" t="152400" r="54610" b="150495"/>
                <wp:wrapNone/>
                <wp:docPr id="23" name="Прямоугольник 23" descr="P32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0553">
                          <a:off x="0" y="0"/>
                          <a:ext cx="688604" cy="53536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59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A9FE5" id="Прямоугольник 23" o:spid="_x0000_s1026" alt="P327#y1" style="position:absolute;margin-left:172.55pt;margin-top:20.85pt;width:54.2pt;height:42.15pt;rotation:-1845327fd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" fillcolor="#fde9d9 [665]" strokecolor="#fabf8f [1945]" strokeweight="2pt">
                <v:fill opacity="38550f"/>
              </v:rect>
            </w:pict>
          </mc:Fallback>
        </mc:AlternateContent>
      </w:r>
      <w:r w:rsidR="00DF4309" w:rsidRPr="00E923B4">
        <w:rPr>
          <w:noProof/>
        </w:rPr>
        <w:drawing>
          <wp:inline distT="0" distB="0" distL="0" distR="0" wp14:anchorId="507E54B5" wp14:editId="681D3C65">
            <wp:extent cx="2638800" cy="1839600"/>
            <wp:effectExtent l="0" t="0" r="9525" b="8255"/>
            <wp:docPr id="21" name="Рисунок 21" descr="P32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P327#yIS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6854" w14:textId="77777777" w:rsidR="002F2439" w:rsidRPr="00E923B4" w:rsidRDefault="002F2439" w:rsidP="007E169F"/>
    <w:tbl>
      <w:tblPr>
        <w:tblStyle w:val="ae"/>
        <w:tblW w:w="66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572"/>
      </w:tblGrid>
      <w:tr w:rsidR="002F2439" w:rsidRPr="00E923B4" w14:paraId="7DBAFB25" w14:textId="77777777" w:rsidTr="00F82663">
        <w:trPr>
          <w:trHeight w:val="530"/>
        </w:trPr>
        <w:tc>
          <w:tcPr>
            <w:tcW w:w="1036" w:type="dxa"/>
            <w:vAlign w:val="center"/>
          </w:tcPr>
          <w:p w14:paraId="3BCB2E27" w14:textId="77777777" w:rsidR="002F2439" w:rsidRPr="00E923B4" w:rsidRDefault="002F2439" w:rsidP="00F82663">
            <w:r w:rsidRPr="00E923B4">
              <w:object w:dxaOrig="708" w:dyaOrig="648" w14:anchorId="1B5C3788">
                <v:shape id="_x0000_i1041" type="#_x0000_t75" style="width:35.4pt;height:32.4pt" o:ole="">
                  <v:imagedata r:id="rId8" o:title=""/>
                </v:shape>
                <o:OLEObject Type="Embed" ProgID="PBrush" ShapeID="_x0000_i1041" DrawAspect="Content" ObjectID="_1707045332" r:id="rId84"/>
              </w:object>
            </w:r>
          </w:p>
        </w:tc>
        <w:tc>
          <w:tcPr>
            <w:tcW w:w="5572" w:type="dxa"/>
            <w:vAlign w:val="center"/>
          </w:tcPr>
          <w:p w14:paraId="7CB66E86" w14:textId="02269B32" w:rsidR="002F2439" w:rsidRPr="00E923B4" w:rsidRDefault="002F2439" w:rsidP="00F82663">
            <w:r w:rsidRPr="00E923B4">
              <w:t xml:space="preserve">Для обеспечения </w:t>
            </w:r>
            <w:r w:rsidR="003B5D77" w:rsidRPr="00E923B4">
              <w:t xml:space="preserve">надежного питания датчика, подключите </w:t>
            </w:r>
            <w:r w:rsidR="003B5D77" w:rsidRPr="00E923B4">
              <w:rPr>
                <w:lang w:val="en-US"/>
              </w:rPr>
              <w:t>USB</w:t>
            </w:r>
            <w:r w:rsidR="003B5D77" w:rsidRPr="00E923B4">
              <w:t xml:space="preserve"> кабель </w:t>
            </w:r>
            <w:r w:rsidRPr="00E923B4">
              <w:t>к USB-порту, расположенному на тыльной стороне компьютера.</w:t>
            </w:r>
          </w:p>
        </w:tc>
      </w:tr>
    </w:tbl>
    <w:p w14:paraId="7425E6DD" w14:textId="7877B95E" w:rsidR="00DF4309" w:rsidRPr="00E923B4" w:rsidRDefault="00DF4309" w:rsidP="007E169F">
      <w:pPr>
        <w:rPr>
          <w:u w:color="000000"/>
        </w:rPr>
      </w:pPr>
    </w:p>
    <w:p w14:paraId="6D16B181" w14:textId="76103860" w:rsidR="00572F4F" w:rsidRPr="00E923B4" w:rsidRDefault="00572F4F" w:rsidP="007E169F">
      <w:r w:rsidRPr="00E923B4">
        <w:rPr>
          <w:u w:color="000000"/>
        </w:rPr>
        <w:t xml:space="preserve">Шаг </w:t>
      </w:r>
      <w:r w:rsidR="00BA14DB">
        <w:rPr>
          <w:u w:color="000000"/>
        </w:rPr>
        <w:t>2</w:t>
      </w:r>
    </w:p>
    <w:p w14:paraId="6EEFF347" w14:textId="24B82065" w:rsidR="00BA2F4E" w:rsidRPr="00E923B4" w:rsidRDefault="00835A14" w:rsidP="007E169F">
      <w:r w:rsidRPr="00E923B4">
        <w:t xml:space="preserve">После успешной установки драйвера </w:t>
      </w:r>
      <w:proofErr w:type="spellStart"/>
      <w:r w:rsidRPr="00E923B4">
        <w:t>визиограф</w:t>
      </w:r>
      <w:proofErr w:type="spellEnd"/>
      <w:r w:rsidRPr="00E923B4">
        <w:t xml:space="preserve"> отображается в </w:t>
      </w:r>
      <w:r w:rsidR="00F04AB5" w:rsidRPr="00E923B4">
        <w:t>диспетчере устройств</w:t>
      </w:r>
      <w:r w:rsidRPr="00E923B4">
        <w:t xml:space="preserve"> как устройство обработки изображений. </w:t>
      </w:r>
    </w:p>
    <w:p w14:paraId="0654D3C5" w14:textId="416FECB0" w:rsidR="00D96B51" w:rsidRPr="00E923B4" w:rsidRDefault="00F04AB5" w:rsidP="00A019E7">
      <w:pPr>
        <w:jc w:val="center"/>
        <w:rPr>
          <w:b/>
          <w:bCs/>
        </w:rPr>
      </w:pPr>
      <w:r w:rsidRPr="00E923B4">
        <w:rPr>
          <w:b/>
          <w:bCs/>
          <w:noProof/>
        </w:rPr>
        <w:drawing>
          <wp:inline distT="0" distB="0" distL="0" distR="0" wp14:anchorId="0DFE0330" wp14:editId="5422BFA3">
            <wp:extent cx="2638800" cy="2566800"/>
            <wp:effectExtent l="0" t="0" r="9525" b="508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F003" w14:textId="6558798A" w:rsidR="00D96B51" w:rsidRPr="00E923B4" w:rsidRDefault="00F86879" w:rsidP="007E169F">
      <w:r w:rsidRPr="00E923B4">
        <w:t>Проверьте в свойствах</w:t>
      </w:r>
      <w:r w:rsidR="00D96B51" w:rsidRPr="00E923B4">
        <w:t xml:space="preserve"> </w:t>
      </w:r>
      <w:r w:rsidRPr="00E923B4">
        <w:t xml:space="preserve">состояние устройства </w:t>
      </w:r>
      <w:r w:rsidR="00D96B51" w:rsidRPr="00E923B4">
        <w:t>«</w:t>
      </w:r>
      <w:proofErr w:type="spellStart"/>
      <w:r w:rsidR="00D96B51" w:rsidRPr="00E923B4">
        <w:rPr>
          <w:lang w:val="en-US"/>
        </w:rPr>
        <w:t>IntraOral</w:t>
      </w:r>
      <w:proofErr w:type="spellEnd"/>
      <w:r w:rsidR="00D96B51" w:rsidRPr="00E923B4">
        <w:t xml:space="preserve"> </w:t>
      </w:r>
      <w:r w:rsidR="00D96B51" w:rsidRPr="00E923B4">
        <w:rPr>
          <w:lang w:val="en-US"/>
        </w:rPr>
        <w:t>USB</w:t>
      </w:r>
      <w:r w:rsidR="00D96B51" w:rsidRPr="00E923B4">
        <w:t>-</w:t>
      </w:r>
      <w:r w:rsidR="00F04AB5" w:rsidRPr="00E923B4">
        <w:rPr>
          <w:lang w:val="en-US"/>
        </w:rPr>
        <w:t>N</w:t>
      </w:r>
      <w:r w:rsidR="00D96B51" w:rsidRPr="00E923B4">
        <w:t xml:space="preserve"> 1.5» в папке «Устройства обработки изображений». Должно отобразиться сообщение «Устройство работает нормально».</w:t>
      </w:r>
    </w:p>
    <w:p w14:paraId="63AC5FA1" w14:textId="7A9F07E6" w:rsidR="00D96B51" w:rsidRPr="00E923B4" w:rsidRDefault="00D96B51" w:rsidP="00A42396">
      <w:pPr>
        <w:jc w:val="center"/>
      </w:pPr>
    </w:p>
    <w:p w14:paraId="66DD9AB2" w14:textId="77777777" w:rsidR="00910F11" w:rsidRPr="00E923B4" w:rsidRDefault="00910F11" w:rsidP="007E169F">
      <w:r w:rsidRPr="00E923B4">
        <w:br w:type="page"/>
      </w:r>
    </w:p>
    <w:p w14:paraId="6FA6DD39" w14:textId="4658702E" w:rsidR="009E48BB" w:rsidRPr="00E923B4" w:rsidRDefault="009E48BB" w:rsidP="00515B73">
      <w:pPr>
        <w:pStyle w:val="31"/>
      </w:pPr>
      <w:bookmarkStart w:id="17" w:name="_Toc96432450"/>
      <w:r w:rsidRPr="00E923B4">
        <w:lastRenderedPageBreak/>
        <w:t>Установка держателя датчика</w:t>
      </w:r>
      <w:bookmarkEnd w:id="17"/>
    </w:p>
    <w:p w14:paraId="49D47D76" w14:textId="77777777" w:rsidR="00515B73" w:rsidRPr="00E923B4" w:rsidRDefault="00515B73" w:rsidP="00515B73"/>
    <w:p w14:paraId="21BF6569" w14:textId="5B01D158" w:rsidR="009E48BB" w:rsidRPr="00E923B4" w:rsidRDefault="009E48BB" w:rsidP="000458F1">
      <w:r w:rsidRPr="00E923B4">
        <w:t>Держатель датчика Ez</w:t>
      </w:r>
      <w:r w:rsidRPr="00E923B4">
        <w:rPr>
          <w:lang w:val="en-US"/>
        </w:rPr>
        <w:t>Sensor</w:t>
      </w:r>
      <w:r w:rsidRPr="00E923B4">
        <w:t xml:space="preserve"> используется для хранения сенсора, когда он не используется.</w:t>
      </w:r>
    </w:p>
    <w:p w14:paraId="6F81D302" w14:textId="404F9255" w:rsidR="009E48BB" w:rsidRPr="00E923B4" w:rsidRDefault="009E48BB" w:rsidP="000458F1">
      <w:r w:rsidRPr="00E923B4">
        <w:t>При выборе места установки держателя датчика найдите область, которая обеспечивает легкий доступ и видимость во время обследования пациента</w:t>
      </w:r>
      <w:r w:rsidR="000458F1" w:rsidRPr="00E923B4">
        <w:t>.</w:t>
      </w:r>
    </w:p>
    <w:p w14:paraId="6288E4F1" w14:textId="47ADACC8" w:rsidR="009E48BB" w:rsidRPr="00E923B4" w:rsidRDefault="009E48BB" w:rsidP="009E48BB">
      <w:pPr>
        <w:jc w:val="center"/>
      </w:pPr>
      <w:r w:rsidRPr="00E923B4">
        <w:rPr>
          <w:noProof/>
        </w:rPr>
        <w:drawing>
          <wp:inline distT="0" distB="0" distL="0" distR="0" wp14:anchorId="38C3DD13" wp14:editId="4D04EE7B">
            <wp:extent cx="1185718" cy="990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44" cy="9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4FB1" w14:textId="6AEA9510" w:rsidR="000458F1" w:rsidRPr="00E923B4" w:rsidRDefault="000458F1" w:rsidP="009E48BB">
      <w:pPr>
        <w:jc w:val="center"/>
      </w:pPr>
      <w:r w:rsidRPr="00E923B4">
        <w:rPr>
          <w:noProof/>
        </w:rPr>
        <w:drawing>
          <wp:inline distT="0" distB="0" distL="0" distR="0" wp14:anchorId="32463933" wp14:editId="1D8E10E1">
            <wp:extent cx="1013460" cy="24056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96" cy="24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7CCE" w14:textId="160C0727" w:rsidR="00651EE2" w:rsidRPr="00E923B4" w:rsidRDefault="00651EE2" w:rsidP="007E169F"/>
    <w:p w14:paraId="1777AF9F" w14:textId="77777777" w:rsidR="00C80B36" w:rsidRPr="00E923B4" w:rsidRDefault="00C80B36" w:rsidP="007E169F">
      <w:r w:rsidRPr="00E923B4">
        <w:br w:type="page"/>
      </w:r>
    </w:p>
    <w:p w14:paraId="23957ED4" w14:textId="7EB202FD" w:rsidR="004653C4" w:rsidRPr="00E923B4" w:rsidRDefault="00887E6E" w:rsidP="00515B73">
      <w:pPr>
        <w:pStyle w:val="31"/>
      </w:pPr>
      <w:bookmarkStart w:id="18" w:name="_Toc96432451"/>
      <w:r w:rsidRPr="00E923B4">
        <w:lastRenderedPageBreak/>
        <w:t>Подготовка к получению изображения</w:t>
      </w:r>
      <w:bookmarkEnd w:id="18"/>
    </w:p>
    <w:p w14:paraId="392F53B2" w14:textId="77777777" w:rsidR="00AE5DD9" w:rsidRPr="00E923B4" w:rsidRDefault="00AE5DD9" w:rsidP="007E169F"/>
    <w:p w14:paraId="67AAB4D8" w14:textId="77777777" w:rsidR="004653C4" w:rsidRPr="00E923B4" w:rsidRDefault="004653C4" w:rsidP="007E169F">
      <w:r w:rsidRPr="00E923B4">
        <w:t>1. Включите компьютер.</w:t>
      </w:r>
    </w:p>
    <w:p w14:paraId="1AE8B2DD" w14:textId="77777777" w:rsidR="004653C4" w:rsidRPr="00E923B4" w:rsidRDefault="004653C4" w:rsidP="007E169F">
      <w:r w:rsidRPr="00E923B4">
        <w:t xml:space="preserve">2. Запустите программу </w:t>
      </w:r>
      <w:proofErr w:type="spellStart"/>
      <w:r w:rsidRPr="00E923B4">
        <w:t>EzDent</w:t>
      </w:r>
      <w:proofErr w:type="spellEnd"/>
      <w:r w:rsidRPr="00E923B4">
        <w:t>-i.</w:t>
      </w:r>
    </w:p>
    <w:p w14:paraId="6C228D71" w14:textId="7228F166" w:rsidR="004653C4" w:rsidRPr="00E923B4" w:rsidRDefault="004653C4" w:rsidP="007E169F">
      <w:r w:rsidRPr="00E923B4">
        <w:t>3.</w:t>
      </w:r>
      <w:r w:rsidR="00AE06C8" w:rsidRPr="00E923B4">
        <w:t xml:space="preserve"> </w:t>
      </w:r>
      <w:r w:rsidRPr="00E923B4">
        <w:t xml:space="preserve">Установите </w:t>
      </w:r>
      <w:r w:rsidR="00C80B36" w:rsidRPr="00E923B4">
        <w:t xml:space="preserve">на таймерном пульте требуемые </w:t>
      </w:r>
      <w:r w:rsidR="00F43B0D" w:rsidRPr="00E923B4">
        <w:t xml:space="preserve">параметры экспозиции </w:t>
      </w:r>
      <w:r w:rsidRPr="00E923B4">
        <w:t>(длительность экспозиции</w:t>
      </w:r>
      <w:r w:rsidR="006A4216" w:rsidRPr="00E923B4">
        <w:t xml:space="preserve"> и т.п.</w:t>
      </w:r>
      <w:r w:rsidRPr="00E923B4">
        <w:t>) для рентгено</w:t>
      </w:r>
      <w:r w:rsidR="00C80B36" w:rsidRPr="00E923B4">
        <w:t>вского аппарата</w:t>
      </w:r>
      <w:r w:rsidRPr="00E923B4">
        <w:t>.</w:t>
      </w:r>
    </w:p>
    <w:p w14:paraId="04991AFF" w14:textId="7BE76526" w:rsidR="004653C4" w:rsidRPr="00E923B4" w:rsidRDefault="004653C4" w:rsidP="007E169F">
      <w:r w:rsidRPr="00E923B4">
        <w:t>4.</w:t>
      </w:r>
      <w:r w:rsidR="00AE06C8" w:rsidRPr="00E923B4">
        <w:t xml:space="preserve"> </w:t>
      </w:r>
      <w:r w:rsidRPr="00E923B4">
        <w:t>Наденьте нов</w:t>
      </w:r>
      <w:r w:rsidR="00C80B36" w:rsidRPr="00E923B4">
        <w:t>ый гигиенический пакет на да</w:t>
      </w:r>
      <w:r w:rsidRPr="00E923B4">
        <w:t>тчик EzSensor и установите</w:t>
      </w:r>
      <w:r w:rsidR="00670AAD" w:rsidRPr="00E923B4">
        <w:t xml:space="preserve"> </w:t>
      </w:r>
      <w:r w:rsidRPr="00E923B4">
        <w:t>рентгеновскую</w:t>
      </w:r>
      <w:r w:rsidR="00670AAD" w:rsidRPr="00E923B4">
        <w:t xml:space="preserve"> </w:t>
      </w:r>
      <w:r w:rsidRPr="00E923B4">
        <w:t>трубку так, как этого требуют задачи ди</w:t>
      </w:r>
      <w:r w:rsidR="00670AAD" w:rsidRPr="00E923B4">
        <w:t>а</w:t>
      </w:r>
      <w:r w:rsidRPr="00E923B4">
        <w:t>гностики.</w:t>
      </w:r>
      <w:r w:rsidR="00887E6E" w:rsidRPr="00E923B4">
        <w:t xml:space="preserve"> </w:t>
      </w:r>
    </w:p>
    <w:p w14:paraId="00AD4E54" w14:textId="7D724723" w:rsidR="00887E6E" w:rsidRPr="00E923B4" w:rsidRDefault="004653C4" w:rsidP="00887E6E">
      <w:r w:rsidRPr="00E923B4">
        <w:t>5.</w:t>
      </w:r>
      <w:r w:rsidR="00887E6E" w:rsidRPr="00E923B4">
        <w:t xml:space="preserve"> Расположите датчик </w:t>
      </w:r>
      <w:r w:rsidR="00887E6E" w:rsidRPr="00E87791">
        <w:t>EzSensor</w:t>
      </w:r>
      <w:r w:rsidR="00887E6E" w:rsidRPr="00E923B4">
        <w:t xml:space="preserve"> в соответствующей области рта. Плоская приемная сторона датчика должна быть обращена к источнику рентгеновского излучения. </w:t>
      </w:r>
    </w:p>
    <w:p w14:paraId="62FA2CC3" w14:textId="63F65352" w:rsidR="004653C4" w:rsidRPr="00E923B4" w:rsidRDefault="00887E6E" w:rsidP="007E169F">
      <w:r w:rsidRPr="00E923B4">
        <w:t xml:space="preserve">6. </w:t>
      </w:r>
      <w:r w:rsidR="004653C4" w:rsidRPr="00E923B4">
        <w:t xml:space="preserve">Рекомендуется пользоваться </w:t>
      </w:r>
      <w:r w:rsidR="00B60E03" w:rsidRPr="00E923B4">
        <w:t>позиционерами</w:t>
      </w:r>
      <w:r w:rsidR="004653C4" w:rsidRPr="00E923B4">
        <w:t xml:space="preserve"> для уверенно</w:t>
      </w:r>
      <w:r w:rsidR="00B60E03" w:rsidRPr="00E923B4">
        <w:t>го позиционирования тубуса относительно положения датчика в ротовой полости пациента. Особенно для воспроизведения угла наклона поверхности датчика к оси зуба</w:t>
      </w:r>
      <w:r w:rsidR="004653C4" w:rsidRPr="00E923B4">
        <w:t>.</w:t>
      </w:r>
    </w:p>
    <w:p w14:paraId="762A9D96" w14:textId="2A054AF6" w:rsidR="009619FD" w:rsidRPr="00E923B4" w:rsidRDefault="004653C4" w:rsidP="007E169F">
      <w:r w:rsidRPr="00E923B4">
        <w:t>7.</w:t>
      </w:r>
      <w:r w:rsidR="00670AAD" w:rsidRPr="00E923B4">
        <w:t xml:space="preserve"> </w:t>
      </w:r>
      <w:r w:rsidRPr="00E923B4">
        <w:t xml:space="preserve">После подготовки датчика к экспозиции в </w:t>
      </w:r>
      <w:proofErr w:type="spellStart"/>
      <w:r w:rsidRPr="00E923B4">
        <w:t>EzDent</w:t>
      </w:r>
      <w:proofErr w:type="spellEnd"/>
      <w:r w:rsidRPr="00E923B4">
        <w:t xml:space="preserve">-i, получите снимок, нажав кнопку начала экспозиции на </w:t>
      </w:r>
      <w:r w:rsidR="00B60E03" w:rsidRPr="00E923B4">
        <w:t xml:space="preserve">таймерном </w:t>
      </w:r>
      <w:r w:rsidR="006A4216" w:rsidRPr="00E923B4">
        <w:t>пульте</w:t>
      </w:r>
      <w:r w:rsidR="00B60E03" w:rsidRPr="00E923B4">
        <w:t xml:space="preserve"> рентгеновского источника.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242"/>
      </w:tblGrid>
      <w:tr w:rsidR="00887E6E" w:rsidRPr="00E923B4" w14:paraId="68086C3F" w14:textId="77777777" w:rsidTr="00887E6E">
        <w:tc>
          <w:tcPr>
            <w:tcW w:w="3244" w:type="dxa"/>
          </w:tcPr>
          <w:p w14:paraId="533FCC3E" w14:textId="1561318F" w:rsidR="00887E6E" w:rsidRPr="00E923B4" w:rsidRDefault="00887E6E" w:rsidP="007E169F">
            <w:r w:rsidRPr="00E923B4">
              <w:rPr>
                <w:noProof/>
              </w:rPr>
              <w:drawing>
                <wp:inline distT="0" distB="0" distL="0" distR="0" wp14:anchorId="4CB6F2FF" wp14:editId="5EA3AE5B">
                  <wp:extent cx="2026920" cy="158481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08" cy="159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518B4CA6" w14:textId="2F761ECC" w:rsidR="00887E6E" w:rsidRPr="00E923B4" w:rsidRDefault="00887E6E" w:rsidP="007E169F">
            <w:r w:rsidRPr="00E923B4">
              <w:object w:dxaOrig="6648" w:dyaOrig="5196" w14:anchorId="2132454D">
                <v:shape id="_x0000_i1042" type="#_x0000_t75" style="width:159pt;height:124.2pt" o:ole="">
                  <v:imagedata r:id="rId88" o:title=""/>
                </v:shape>
                <o:OLEObject Type="Embed" ProgID="PBrush" ShapeID="_x0000_i1042" DrawAspect="Content" ObjectID="_1707045333" r:id="rId89"/>
              </w:object>
            </w:r>
          </w:p>
        </w:tc>
      </w:tr>
      <w:tr w:rsidR="00887E6E" w:rsidRPr="00E923B4" w14:paraId="52FECB0A" w14:textId="77777777" w:rsidTr="00887E6E">
        <w:tc>
          <w:tcPr>
            <w:tcW w:w="3244" w:type="dxa"/>
          </w:tcPr>
          <w:p w14:paraId="0DCFF325" w14:textId="34CC392A" w:rsidR="00887E6E" w:rsidRPr="00E923B4" w:rsidRDefault="006A4216" w:rsidP="007E169F">
            <w:pPr>
              <w:rPr>
                <w:noProof/>
              </w:rPr>
            </w:pPr>
            <w:r w:rsidRPr="00E923B4">
              <w:rPr>
                <w:noProof/>
              </w:rPr>
              <w:t xml:space="preserve">Удержание </w:t>
            </w:r>
            <w:r w:rsidR="00A6125A" w:rsidRPr="00E923B4">
              <w:rPr>
                <w:noProof/>
              </w:rPr>
              <w:t xml:space="preserve">датчика </w:t>
            </w:r>
            <w:r w:rsidR="00A6125A" w:rsidRPr="00E923B4">
              <w:rPr>
                <w:noProof/>
                <w:lang w:val="en-US"/>
              </w:rPr>
              <w:t>EzSensor</w:t>
            </w:r>
            <w:r w:rsidRPr="00E923B4">
              <w:rPr>
                <w:noProof/>
              </w:rPr>
              <w:t xml:space="preserve"> рукой пациента</w:t>
            </w:r>
            <w:r w:rsidR="00A6125A" w:rsidRPr="00E923B4">
              <w:rPr>
                <w:noProof/>
              </w:rPr>
              <w:t>.</w:t>
            </w:r>
          </w:p>
        </w:tc>
        <w:tc>
          <w:tcPr>
            <w:tcW w:w="3244" w:type="dxa"/>
          </w:tcPr>
          <w:p w14:paraId="7DAF8E9B" w14:textId="65D77EAB" w:rsidR="00887E6E" w:rsidRPr="00E923B4" w:rsidRDefault="006A4216" w:rsidP="007E169F">
            <w:r w:rsidRPr="00E923B4">
              <w:t>Удержание</w:t>
            </w:r>
            <w:r w:rsidR="00A6125A" w:rsidRPr="00E923B4">
              <w:t xml:space="preserve"> датчика с позиционером (опция)</w:t>
            </w:r>
          </w:p>
        </w:tc>
      </w:tr>
    </w:tbl>
    <w:p w14:paraId="31046F94" w14:textId="424C4EED" w:rsidR="00887E6E" w:rsidRPr="00E923B4" w:rsidRDefault="00887E6E" w:rsidP="007E169F"/>
    <w:p w14:paraId="5BEC7F59" w14:textId="77206660" w:rsidR="009619FD" w:rsidRPr="00E923B4" w:rsidRDefault="009619FD" w:rsidP="007E169F">
      <w:r w:rsidRPr="00E923B4">
        <w:br w:type="page"/>
      </w:r>
    </w:p>
    <w:p w14:paraId="1ADE5CEA" w14:textId="77777777" w:rsidR="00AE5DD9" w:rsidRPr="00E923B4" w:rsidRDefault="00AE5DD9" w:rsidP="00301CED">
      <w:pPr>
        <w:pStyle w:val="31"/>
      </w:pPr>
      <w:bookmarkStart w:id="19" w:name="_Toc96432452"/>
      <w:r w:rsidRPr="00E923B4">
        <w:lastRenderedPageBreak/>
        <w:t xml:space="preserve">Запуск </w:t>
      </w:r>
      <w:proofErr w:type="spellStart"/>
      <w:r w:rsidRPr="00E923B4">
        <w:t>EzDent</w:t>
      </w:r>
      <w:proofErr w:type="spellEnd"/>
      <w:r w:rsidRPr="00E923B4">
        <w:t>-i</w:t>
      </w:r>
      <w:r w:rsidR="00F43B0D" w:rsidRPr="00E923B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137D5DC8" wp14:editId="049A5D2A">
                <wp:simplePos x="0" y="0"/>
                <wp:positionH relativeFrom="column">
                  <wp:posOffset>3504565</wp:posOffset>
                </wp:positionH>
                <wp:positionV relativeFrom="paragraph">
                  <wp:posOffset>332105</wp:posOffset>
                </wp:positionV>
                <wp:extent cx="3175" cy="6350"/>
                <wp:effectExtent l="0" t="0" r="0" b="0"/>
                <wp:wrapNone/>
                <wp:docPr id="672" name="Group 380" descr="P54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6350"/>
                          <a:chOff x="1832" y="4354"/>
                          <a:chExt cx="5" cy="10"/>
                        </a:xfrm>
                      </wpg:grpSpPr>
                      <wps:wsp>
                        <wps:cNvPr id="673" name="Freeform 381"/>
                        <wps:cNvSpPr>
                          <a:spLocks/>
                        </wps:cNvSpPr>
                        <wps:spPr bwMode="auto">
                          <a:xfrm>
                            <a:off x="1832" y="4354"/>
                            <a:ext cx="5" cy="10"/>
                          </a:xfrm>
                          <a:custGeom>
                            <a:avLst/>
                            <a:gdLst>
                              <a:gd name="T0" fmla="+- 0 1837 1832"/>
                              <a:gd name="T1" fmla="*/ T0 w 5"/>
                              <a:gd name="T2" fmla="+- 0 4354 4354"/>
                              <a:gd name="T3" fmla="*/ 4354 h 10"/>
                              <a:gd name="T4" fmla="+- 0 1832 1832"/>
                              <a:gd name="T5" fmla="*/ T4 w 5"/>
                              <a:gd name="T6" fmla="+- 0 4354 4354"/>
                              <a:gd name="T7" fmla="*/ 4354 h 10"/>
                              <a:gd name="T8" fmla="+- 0 1837 1832"/>
                              <a:gd name="T9" fmla="*/ T8 w 5"/>
                              <a:gd name="T10" fmla="+- 0 4363 4354"/>
                              <a:gd name="T11" fmla="*/ 4363 h 10"/>
                              <a:gd name="T12" fmla="+- 0 1837 1832"/>
                              <a:gd name="T13" fmla="*/ T12 w 5"/>
                              <a:gd name="T14" fmla="+- 0 4354 4354"/>
                              <a:gd name="T15" fmla="*/ 43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D3564" id="Group 380" o:spid="_x0000_s1026" alt="P543#y1" style="position:absolute;margin-left:275.95pt;margin-top:26.15pt;width:.25pt;height:.5pt;z-index:-251734528" coordorigin="1832,4354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">
                <v:shape id="Freeform 381" o:spid="_x0000_s1027" style="position:absolute;left:1832;top:4354;width:5;height:10;visibility:visible;mso-wrap-style:square;v-text-anchor:top" coordsize="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" path="m5,l,,5,9,5,e" fillcolor="black" stroked="f">
                  <v:path arrowok="t" o:connecttype="custom" o:connectlocs="5,4354;0,4354;5,4363;5,4354" o:connectangles="0,0,0,0"/>
                </v:shape>
              </v:group>
            </w:pict>
          </mc:Fallback>
        </mc:AlternateContent>
      </w:r>
      <w:r w:rsidR="00F43B0D" w:rsidRPr="00E923B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10C941A4" wp14:editId="30F4BA19">
                <wp:simplePos x="0" y="0"/>
                <wp:positionH relativeFrom="column">
                  <wp:posOffset>5808980</wp:posOffset>
                </wp:positionH>
                <wp:positionV relativeFrom="paragraph">
                  <wp:posOffset>332105</wp:posOffset>
                </wp:positionV>
                <wp:extent cx="8890" cy="6350"/>
                <wp:effectExtent l="0" t="0" r="0" b="0"/>
                <wp:wrapNone/>
                <wp:docPr id="678" name="Group 386" descr="P543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6350"/>
                          <a:chOff x="5461" y="4354"/>
                          <a:chExt cx="14" cy="10"/>
                        </a:xfrm>
                      </wpg:grpSpPr>
                      <wps:wsp>
                        <wps:cNvPr id="679" name="Freeform 387"/>
                        <wps:cNvSpPr>
                          <a:spLocks/>
                        </wps:cNvSpPr>
                        <wps:spPr bwMode="auto">
                          <a:xfrm>
                            <a:off x="5461" y="4354"/>
                            <a:ext cx="14" cy="10"/>
                          </a:xfrm>
                          <a:custGeom>
                            <a:avLst/>
                            <a:gdLst>
                              <a:gd name="T0" fmla="+- 0 5475 5461"/>
                              <a:gd name="T1" fmla="*/ T0 w 14"/>
                              <a:gd name="T2" fmla="+- 0 4354 4354"/>
                              <a:gd name="T3" fmla="*/ 4354 h 10"/>
                              <a:gd name="T4" fmla="+- 0 5470 5461"/>
                              <a:gd name="T5" fmla="*/ T4 w 14"/>
                              <a:gd name="T6" fmla="+- 0 4354 4354"/>
                              <a:gd name="T7" fmla="*/ 4354 h 10"/>
                              <a:gd name="T8" fmla="+- 0 5461 5461"/>
                              <a:gd name="T9" fmla="*/ T8 w 14"/>
                              <a:gd name="T10" fmla="+- 0 4363 4354"/>
                              <a:gd name="T11" fmla="*/ 4363 h 10"/>
                              <a:gd name="T12" fmla="+- 0 5475 5461"/>
                              <a:gd name="T13" fmla="*/ T12 w 14"/>
                              <a:gd name="T14" fmla="+- 0 4363 4354"/>
                              <a:gd name="T15" fmla="*/ 4363 h 10"/>
                              <a:gd name="T16" fmla="+- 0 5475 5461"/>
                              <a:gd name="T17" fmla="*/ T16 w 14"/>
                              <a:gd name="T18" fmla="+- 0 4354 4354"/>
                              <a:gd name="T19" fmla="*/ 43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1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3C5C1" id="Group 386" o:spid="_x0000_s1026" alt="P543#y2" style="position:absolute;margin-left:457.4pt;margin-top:26.15pt;width:.7pt;height:.5pt;z-index:-251681280" coordorigin="5461,4354" coordsize="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">
                <v:shape id="Freeform 387" o:spid="_x0000_s1027" style="position:absolute;left:5461;top:4354;width:14;height:10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" path="m14,l9,,,9r14,l14,e" fillcolor="black" stroked="f">
                  <v:path arrowok="t" o:connecttype="custom" o:connectlocs="14,4354;9,4354;0,4363;14,4363;14,4354" o:connectangles="0,0,0,0,0"/>
                </v:shape>
              </v:group>
            </w:pict>
          </mc:Fallback>
        </mc:AlternateContent>
      </w:r>
      <w:bookmarkEnd w:id="19"/>
    </w:p>
    <w:p w14:paraId="5F9F3FD8" w14:textId="77777777" w:rsidR="004653C4" w:rsidRPr="00E923B4" w:rsidRDefault="00AE5DD9" w:rsidP="00EA3C3D">
      <w:pPr>
        <w:pStyle w:val="41"/>
      </w:pPr>
      <w:r w:rsidRPr="00E923B4">
        <w:t>Регистрация пациента</w:t>
      </w:r>
    </w:p>
    <w:p w14:paraId="38BAADC9" w14:textId="77777777" w:rsidR="005D2FF8" w:rsidRPr="00E923B4" w:rsidRDefault="00AE5DD9" w:rsidP="007E169F">
      <w:r w:rsidRPr="00E923B4">
        <w:t>Шаг 1</w:t>
      </w:r>
    </w:p>
    <w:p w14:paraId="7C7A47BC" w14:textId="4999F9F5" w:rsidR="00AE5DD9" w:rsidRPr="00E923B4" w:rsidRDefault="00AE5DD9" w:rsidP="007E169F">
      <w:pPr>
        <w:rPr>
          <w:u w:val="single"/>
        </w:rPr>
      </w:pPr>
      <w:r w:rsidRPr="00E923B4">
        <w:t xml:space="preserve">Включите ПК. Запустите </w:t>
      </w:r>
      <w:proofErr w:type="spellStart"/>
      <w:r w:rsidRPr="00E923B4">
        <w:t>EzDent</w:t>
      </w:r>
      <w:proofErr w:type="spellEnd"/>
      <w:r w:rsidRPr="00E923B4">
        <w:t xml:space="preserve">-i. Нажмите на кнопку ( </w:t>
      </w:r>
      <w:r w:rsidR="00B5314C" w:rsidRPr="00E923B4">
        <w:rPr>
          <w:noProof/>
        </w:rPr>
        <w:drawing>
          <wp:inline distT="0" distB="0" distL="0" distR="0" wp14:anchorId="1C572B57" wp14:editId="37942082">
            <wp:extent cx="274320" cy="238344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8" cy="24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3B4">
        <w:t xml:space="preserve"> )</w:t>
      </w:r>
      <w:r w:rsidR="005B7F26" w:rsidRPr="00E923B4">
        <w:t xml:space="preserve"> </w:t>
      </w:r>
      <w:r w:rsidRPr="00E923B4">
        <w:t>для регистрации нового пациента.</w:t>
      </w:r>
    </w:p>
    <w:p w14:paraId="120F4F8E" w14:textId="14ECC2A0" w:rsidR="00BD34E2" w:rsidRPr="00E923B4" w:rsidRDefault="00B5314C" w:rsidP="00E87791">
      <w:pPr>
        <w:jc w:val="center"/>
      </w:pPr>
      <w:r w:rsidRPr="00E87791">
        <w:rPr>
          <w:noProof/>
        </w:rPr>
        <w:drawing>
          <wp:inline distT="0" distB="0" distL="0" distR="0" wp14:anchorId="030D5772" wp14:editId="48AFE362">
            <wp:extent cx="2638800" cy="1904400"/>
            <wp:effectExtent l="0" t="0" r="952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C43D" w14:textId="77777777" w:rsidR="00AE5DD9" w:rsidRPr="00E923B4" w:rsidRDefault="00AE5DD9" w:rsidP="007E169F">
      <w:r w:rsidRPr="00E923B4">
        <w:t>Шаг 2</w:t>
      </w:r>
    </w:p>
    <w:p w14:paraId="18C7368F" w14:textId="77777777" w:rsidR="00B5314C" w:rsidRPr="00E923B4" w:rsidRDefault="00AE5DD9" w:rsidP="007E169F">
      <w:r w:rsidRPr="00E923B4">
        <w:t xml:space="preserve">Появится окно </w:t>
      </w:r>
      <w:r w:rsidR="005B7F26" w:rsidRPr="00E923B4">
        <w:t>«Д</w:t>
      </w:r>
      <w:r w:rsidRPr="00E923B4">
        <w:t>обав</w:t>
      </w:r>
      <w:r w:rsidR="005B7F26" w:rsidRPr="00E923B4">
        <w:t>ить</w:t>
      </w:r>
      <w:r w:rsidRPr="00E923B4">
        <w:t xml:space="preserve"> пациента</w:t>
      </w:r>
      <w:r w:rsidR="005B7F26" w:rsidRPr="00E923B4">
        <w:t>»</w:t>
      </w:r>
      <w:r w:rsidRPr="00E923B4">
        <w:t xml:space="preserve">. </w:t>
      </w:r>
      <w:r w:rsidR="00C3430E" w:rsidRPr="00E923B4">
        <w:t>Запишите данные пациента</w:t>
      </w:r>
      <w:r w:rsidR="00B5314C" w:rsidRPr="00E923B4">
        <w:t>:</w:t>
      </w:r>
    </w:p>
    <w:p w14:paraId="0D49E0F8" w14:textId="77777777" w:rsidR="00B5314C" w:rsidRPr="00E923B4" w:rsidRDefault="00B5314C" w:rsidP="00B5314C">
      <w:pPr>
        <w:pStyle w:val="ad"/>
        <w:numPr>
          <w:ilvl w:val="0"/>
          <w:numId w:val="40"/>
        </w:numPr>
      </w:pPr>
      <w:r w:rsidRPr="00E923B4">
        <w:t>Имя, Фамилия</w:t>
      </w:r>
    </w:p>
    <w:p w14:paraId="69D85DD8" w14:textId="77777777" w:rsidR="00B5314C" w:rsidRPr="00E923B4" w:rsidRDefault="00B5314C" w:rsidP="00B5314C">
      <w:pPr>
        <w:pStyle w:val="ad"/>
        <w:numPr>
          <w:ilvl w:val="0"/>
          <w:numId w:val="40"/>
        </w:numPr>
      </w:pPr>
      <w:r w:rsidRPr="00E923B4">
        <w:t>Пол</w:t>
      </w:r>
    </w:p>
    <w:p w14:paraId="59CECBE8" w14:textId="77777777" w:rsidR="00B5314C" w:rsidRPr="00E923B4" w:rsidRDefault="00B5314C" w:rsidP="00B5314C">
      <w:pPr>
        <w:pStyle w:val="ad"/>
        <w:numPr>
          <w:ilvl w:val="0"/>
          <w:numId w:val="40"/>
        </w:numPr>
      </w:pPr>
      <w:r w:rsidRPr="00E923B4">
        <w:t>Дата рождения</w:t>
      </w:r>
    </w:p>
    <w:p w14:paraId="493C7739" w14:textId="5BEACD32" w:rsidR="00AE5DD9" w:rsidRPr="00E923B4" w:rsidRDefault="00C3430E" w:rsidP="00B5314C">
      <w:r w:rsidRPr="00E923B4">
        <w:t xml:space="preserve"> и</w:t>
      </w:r>
      <w:r w:rsidR="00AE5DD9" w:rsidRPr="00E923B4">
        <w:t xml:space="preserve"> нажмите кнопку </w:t>
      </w:r>
      <w:r w:rsidR="005B7F26" w:rsidRPr="00E923B4">
        <w:t>«</w:t>
      </w:r>
      <w:r w:rsidR="00AE5DD9" w:rsidRPr="00E923B4">
        <w:t>Добавить</w:t>
      </w:r>
      <w:r w:rsidR="005B7F26" w:rsidRPr="00E923B4">
        <w:t>»</w:t>
      </w:r>
      <w:r w:rsidR="00051D70" w:rsidRPr="00E923B4">
        <w:rPr>
          <w:rFonts w:eastAsia="Malgun Gothic"/>
        </w:rPr>
        <w:t>.</w:t>
      </w:r>
    </w:p>
    <w:p w14:paraId="2FB69DC0" w14:textId="2E24870B" w:rsidR="00AE5DD9" w:rsidRPr="00E923B4" w:rsidRDefault="00B5314C" w:rsidP="00B5314C">
      <w:pPr>
        <w:jc w:val="center"/>
      </w:pPr>
      <w:r w:rsidRPr="00E923B4">
        <w:rPr>
          <w:noProof/>
        </w:rPr>
        <w:lastRenderedPageBreak/>
        <w:drawing>
          <wp:inline distT="0" distB="0" distL="0" distR="0" wp14:anchorId="159C2C56" wp14:editId="1EB2FD5F">
            <wp:extent cx="2638800" cy="2725200"/>
            <wp:effectExtent l="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7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B235" w14:textId="77777777" w:rsidR="00EF2A0D" w:rsidRPr="00E923B4" w:rsidRDefault="00EF2A0D">
      <w:pPr>
        <w:spacing w:after="200" w:line="276" w:lineRule="auto"/>
        <w:jc w:val="left"/>
        <w:rPr>
          <w:rFonts w:asciiTheme="majorHAnsi" w:eastAsiaTheme="majorEastAsia" w:hAnsiTheme="majorHAnsi" w:cstheme="majorBidi"/>
          <w:i/>
          <w:iCs/>
          <w:color w:val="365F91" w:themeColor="accent1" w:themeShade="BF"/>
        </w:rPr>
      </w:pPr>
      <w:r w:rsidRPr="00E923B4">
        <w:br w:type="page"/>
      </w:r>
    </w:p>
    <w:p w14:paraId="0BCE92A3" w14:textId="799B3517" w:rsidR="00B738E8" w:rsidRPr="00E923B4" w:rsidRDefault="00B738E8" w:rsidP="00EA3C3D">
      <w:pPr>
        <w:pStyle w:val="41"/>
      </w:pPr>
      <w:r w:rsidRPr="00E923B4">
        <w:lastRenderedPageBreak/>
        <w:t>Получение изображения</w:t>
      </w:r>
    </w:p>
    <w:p w14:paraId="4DA4A162" w14:textId="33400DE8" w:rsidR="00B5314C" w:rsidRPr="00E923B4" w:rsidRDefault="00B5314C" w:rsidP="007E169F">
      <w:r w:rsidRPr="00E923B4">
        <w:t>Шаг 1</w:t>
      </w:r>
    </w:p>
    <w:p w14:paraId="557F7B5F" w14:textId="2573F137" w:rsidR="00B5314C" w:rsidRPr="00E923B4" w:rsidRDefault="00BC319C" w:rsidP="007E169F">
      <w:r w:rsidRPr="00E923B4">
        <w:t>Вкладка «Снимок» позволяет пользователю захватывать/сохранять изображения с помощью интраорального датчика (IO-датчика)</w:t>
      </w:r>
      <w:r w:rsidR="00B5314C" w:rsidRPr="00E923B4">
        <w:t>.</w:t>
      </w:r>
      <w:r w:rsidRPr="00E923B4">
        <w:t xml:space="preserve"> Щелкните на закладке «Снимок».</w:t>
      </w:r>
    </w:p>
    <w:p w14:paraId="0EDC406C" w14:textId="51DF33A7" w:rsidR="00B738E8" w:rsidRPr="00E923B4" w:rsidRDefault="00B5314C" w:rsidP="00EF2A0D">
      <w:pPr>
        <w:jc w:val="center"/>
      </w:pPr>
      <w:r w:rsidRPr="00E923B4">
        <w:rPr>
          <w:noProof/>
        </w:rPr>
        <w:drawing>
          <wp:inline distT="0" distB="0" distL="0" distR="0" wp14:anchorId="7944B1A8" wp14:editId="53AEE606">
            <wp:extent cx="2638800" cy="1904400"/>
            <wp:effectExtent l="0" t="0" r="9525" b="63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2347" w14:textId="77777777" w:rsidR="008B0F0F" w:rsidRPr="00E923B4" w:rsidRDefault="008B0F0F">
      <w:pPr>
        <w:spacing w:after="200" w:line="276" w:lineRule="auto"/>
        <w:jc w:val="left"/>
      </w:pPr>
      <w:r w:rsidRPr="00E923B4">
        <w:br w:type="page"/>
      </w:r>
    </w:p>
    <w:p w14:paraId="32A03478" w14:textId="16DF91BE" w:rsidR="00B738E8" w:rsidRPr="00E923B4" w:rsidRDefault="00B738E8" w:rsidP="007E169F">
      <w:r w:rsidRPr="00E923B4">
        <w:lastRenderedPageBreak/>
        <w:t xml:space="preserve">Шаг </w:t>
      </w:r>
      <w:r w:rsidR="00EF2A0D" w:rsidRPr="00E923B4">
        <w:t>2</w:t>
      </w:r>
    </w:p>
    <w:p w14:paraId="6C3CEE21" w14:textId="61A358E6" w:rsidR="00EF2A0D" w:rsidRPr="00E923B4" w:rsidRDefault="00BC319C" w:rsidP="007E169F">
      <w:r w:rsidRPr="00E923B4">
        <w:t>Нажмите</w:t>
      </w:r>
      <w:r w:rsidR="008B0F0F" w:rsidRPr="00E923B4">
        <w:t xml:space="preserve"> на</w:t>
      </w:r>
      <w:r w:rsidRPr="00E923B4">
        <w:t xml:space="preserve"> кнопку «IO-датчик» на вкладке «Снимок». </w:t>
      </w:r>
      <w:r w:rsidR="00EE4CE7" w:rsidRPr="00E923B4">
        <w:t>В зависимости от указанного при регистрации возраста пациента, будет показана зубная карта взрослого пациента</w:t>
      </w:r>
      <w:r w:rsidR="00EF3E50" w:rsidRPr="00E923B4">
        <w:t xml:space="preserve"> или</w:t>
      </w:r>
      <w:r w:rsidR="00EE4CE7" w:rsidRPr="00E923B4">
        <w:t xml:space="preserve"> либо ребенка (до 12 лет включительно)</w:t>
      </w:r>
      <w:r w:rsidRPr="00E923B4">
        <w:t>.</w:t>
      </w:r>
    </w:p>
    <w:p w14:paraId="22C1A0C1" w14:textId="2799A071" w:rsidR="00EF2A0D" w:rsidRPr="00E923B4" w:rsidRDefault="00452493" w:rsidP="00EF2A0D">
      <w:pPr>
        <w:jc w:val="center"/>
      </w:pPr>
      <w:r w:rsidRPr="00E923B4">
        <w:rPr>
          <w:noProof/>
        </w:rPr>
        <w:drawing>
          <wp:inline distT="0" distB="0" distL="0" distR="0" wp14:anchorId="4AA10517" wp14:editId="77BB5D14">
            <wp:extent cx="2638800" cy="2095200"/>
            <wp:effectExtent l="0" t="0" r="0" b="63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E5E0" w14:textId="67CBBFBE" w:rsidR="00452493" w:rsidRPr="00E923B4" w:rsidRDefault="00452493" w:rsidP="00452493">
      <w:r w:rsidRPr="00E923B4">
        <w:t>Шаг 3</w:t>
      </w:r>
    </w:p>
    <w:p w14:paraId="3E68B874" w14:textId="77777777" w:rsidR="005D2FF8" w:rsidRPr="00E923B4" w:rsidRDefault="00EF3E50" w:rsidP="00452493">
      <w:r w:rsidRPr="00E923B4">
        <w:t xml:space="preserve">Выполните позиционирование пациента и нажмите на кнопку «Готово». </w:t>
      </w:r>
    </w:p>
    <w:p w14:paraId="0A5C51B8" w14:textId="52032E2F" w:rsidR="005D2FF8" w:rsidRPr="00E923B4" w:rsidRDefault="005D2FF8" w:rsidP="005D2FF8">
      <w:pPr>
        <w:jc w:val="center"/>
      </w:pPr>
      <w:r w:rsidRPr="00E923B4">
        <w:rPr>
          <w:noProof/>
        </w:rPr>
        <w:drawing>
          <wp:inline distT="0" distB="0" distL="0" distR="0" wp14:anchorId="0532876D" wp14:editId="69EEAD7E">
            <wp:extent cx="2638800" cy="1904400"/>
            <wp:effectExtent l="0" t="0" r="9525" b="635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0FA1" w14:textId="77777777" w:rsidR="005D2FF8" w:rsidRPr="00E923B4" w:rsidRDefault="005D2FF8">
      <w:pPr>
        <w:spacing w:after="200" w:line="276" w:lineRule="auto"/>
        <w:jc w:val="left"/>
      </w:pPr>
      <w:r w:rsidRPr="00E923B4">
        <w:br w:type="page"/>
      </w:r>
    </w:p>
    <w:p w14:paraId="1674B663" w14:textId="3316FD74" w:rsidR="00EF3E50" w:rsidRPr="00E923B4" w:rsidRDefault="00EF3E50" w:rsidP="00452493">
      <w:r w:rsidRPr="00E923B4">
        <w:lastRenderedPageBreak/>
        <w:t xml:space="preserve">Если оборудование подключено правильно, будет запущен режим получения </w:t>
      </w:r>
      <w:r w:rsidR="005055AE" w:rsidRPr="00E923B4">
        <w:t>одиночного изображения</w:t>
      </w:r>
      <w:r w:rsidRPr="00E923B4">
        <w:t>.</w:t>
      </w:r>
    </w:p>
    <w:p w14:paraId="77E3B895" w14:textId="0D6F3F43" w:rsidR="00EF3E50" w:rsidRPr="00E923B4" w:rsidRDefault="00EF3E50" w:rsidP="00EF3E50">
      <w:pPr>
        <w:jc w:val="center"/>
      </w:pPr>
      <w:r w:rsidRPr="00E923B4">
        <w:rPr>
          <w:noProof/>
        </w:rPr>
        <w:drawing>
          <wp:inline distT="0" distB="0" distL="0" distR="0" wp14:anchorId="4DA47064" wp14:editId="0482A3E7">
            <wp:extent cx="2638800" cy="835200"/>
            <wp:effectExtent l="0" t="0" r="0" b="317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8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80E7" w14:textId="77777777" w:rsidR="005D2FF8" w:rsidRPr="00E923B4" w:rsidRDefault="005D2FF8" w:rsidP="005D2FF8">
      <w:r w:rsidRPr="00E923B4">
        <w:t>Шаг 4</w:t>
      </w:r>
    </w:p>
    <w:p w14:paraId="52C5A8BC" w14:textId="258D47EB" w:rsidR="005D2FF8" w:rsidRPr="00E923B4" w:rsidRDefault="005D2FF8" w:rsidP="005D2FF8">
      <w:r w:rsidRPr="00E923B4">
        <w:t>С помощью таймерного пульта рентгеновск</w:t>
      </w:r>
      <w:r w:rsidR="00662A13" w:rsidRPr="00E923B4">
        <w:t xml:space="preserve">ого </w:t>
      </w:r>
      <w:r w:rsidRPr="00E923B4">
        <w:t>аппара</w:t>
      </w:r>
      <w:r w:rsidR="00662A13" w:rsidRPr="00E923B4">
        <w:t>та</w:t>
      </w:r>
      <w:r w:rsidRPr="00E923B4">
        <w:t xml:space="preserve"> установите требуемую экспозицию. Активируйте работу рентгеновского источника, сделайте снимок. </w:t>
      </w:r>
    </w:p>
    <w:p w14:paraId="51D6021C" w14:textId="66364DD0" w:rsidR="005D2FF8" w:rsidRPr="00E923B4" w:rsidRDefault="005D2FF8" w:rsidP="005D2FF8">
      <w:pPr>
        <w:jc w:val="left"/>
      </w:pPr>
      <w:r w:rsidRPr="00E923B4">
        <w:t>Процесс получения изображения завершен.</w:t>
      </w:r>
    </w:p>
    <w:p w14:paraId="4C540DB0" w14:textId="77777777" w:rsidR="00662A13" w:rsidRPr="00E923B4" w:rsidRDefault="00662A13" w:rsidP="005D2FF8">
      <w:pPr>
        <w:jc w:val="left"/>
      </w:pPr>
    </w:p>
    <w:p w14:paraId="59D6470F" w14:textId="77777777" w:rsidR="00662A13" w:rsidRPr="00E923B4" w:rsidRDefault="00662A13" w:rsidP="00473DAB">
      <w:r w:rsidRPr="00E923B4">
        <w:t xml:space="preserve">Шаг 5 </w:t>
      </w:r>
    </w:p>
    <w:p w14:paraId="6AB8394B" w14:textId="0AB7349D" w:rsidR="00473DAB" w:rsidRPr="00E923B4" w:rsidRDefault="00473DAB" w:rsidP="00473DAB">
      <w:r w:rsidRPr="00E923B4">
        <w:t xml:space="preserve">Выберите изображения из эскизов, а затем нажмите кнопку «Сохранить в базу данных». </w:t>
      </w:r>
    </w:p>
    <w:p w14:paraId="39A67296" w14:textId="0F6E9CAA" w:rsidR="00B03DAB" w:rsidRPr="00E923B4" w:rsidRDefault="00B03DAB" w:rsidP="00B03DAB">
      <w:pPr>
        <w:spacing w:after="200" w:line="276" w:lineRule="auto"/>
        <w:jc w:val="center"/>
      </w:pPr>
      <w:r w:rsidRPr="00E923B4">
        <w:rPr>
          <w:noProof/>
        </w:rPr>
        <w:drawing>
          <wp:inline distT="0" distB="0" distL="0" distR="0" wp14:anchorId="6CDE8F55" wp14:editId="22D68254">
            <wp:extent cx="2638800" cy="1904400"/>
            <wp:effectExtent l="0" t="0" r="9525" b="635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6043" w14:textId="1CE0FFCA" w:rsidR="00034FDA" w:rsidRPr="00E923B4" w:rsidRDefault="00034FDA">
      <w:pPr>
        <w:spacing w:after="200" w:line="276" w:lineRule="auto"/>
        <w:jc w:val="left"/>
      </w:pPr>
      <w:r w:rsidRPr="00E923B4">
        <w:t>Захваченные изображения будут сохранены в базе данных.</w:t>
      </w:r>
    </w:p>
    <w:tbl>
      <w:tblPr>
        <w:tblStyle w:val="ae"/>
        <w:tblW w:w="66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572"/>
      </w:tblGrid>
      <w:tr w:rsidR="0048675F" w:rsidRPr="00E923B4" w14:paraId="15DA1CCD" w14:textId="77777777" w:rsidTr="00F82663">
        <w:trPr>
          <w:trHeight w:val="530"/>
        </w:trPr>
        <w:tc>
          <w:tcPr>
            <w:tcW w:w="1036" w:type="dxa"/>
            <w:vAlign w:val="center"/>
          </w:tcPr>
          <w:p w14:paraId="2E7063F3" w14:textId="77777777" w:rsidR="0048675F" w:rsidRPr="00E923B4" w:rsidRDefault="0048675F" w:rsidP="00F82663">
            <w:r w:rsidRPr="00E923B4">
              <w:object w:dxaOrig="708" w:dyaOrig="648" w14:anchorId="653FF030">
                <v:shape id="_x0000_i1043" type="#_x0000_t75" style="width:35.4pt;height:32.4pt" o:ole="">
                  <v:imagedata r:id="rId8" o:title=""/>
                </v:shape>
                <o:OLEObject Type="Embed" ProgID="PBrush" ShapeID="_x0000_i1043" DrawAspect="Content" ObjectID="_1707045334" r:id="rId98"/>
              </w:object>
            </w:r>
          </w:p>
        </w:tc>
        <w:tc>
          <w:tcPr>
            <w:tcW w:w="5572" w:type="dxa"/>
            <w:vAlign w:val="center"/>
          </w:tcPr>
          <w:p w14:paraId="28B72A2F" w14:textId="77777777" w:rsidR="0048675F" w:rsidRPr="00E923B4" w:rsidRDefault="0048675F" w:rsidP="00F82663">
            <w:r w:rsidRPr="00E923B4">
              <w:t>Сохранять полученные изображения можно автоматически. Для этого измените опцию сохранения в настройках программы.</w:t>
            </w:r>
          </w:p>
        </w:tc>
      </w:tr>
    </w:tbl>
    <w:p w14:paraId="6B8FA223" w14:textId="77777777" w:rsidR="0048675F" w:rsidRPr="00E923B4" w:rsidRDefault="0048675F" w:rsidP="0048675F"/>
    <w:p w14:paraId="004C055D" w14:textId="77777777" w:rsidR="0048675F" w:rsidRPr="00E923B4" w:rsidRDefault="0048675F" w:rsidP="00292A18">
      <w:pPr>
        <w:spacing w:after="200" w:line="276" w:lineRule="auto"/>
      </w:pPr>
      <w:r w:rsidRPr="00E923B4">
        <w:lastRenderedPageBreak/>
        <w:t>«Главное меню -&gt; Параметры -&gt; Снимок -&gt; Общее -&gt; Автоматически сохранять БД». При такой опции сохраняться будут все захваченные изображения. Если потребуется выборочное сохранение, оставьте опцию в ручном режиме.</w:t>
      </w:r>
    </w:p>
    <w:p w14:paraId="43FAB507" w14:textId="4F2FCC9A" w:rsidR="00A0210B" w:rsidRPr="00E923B4" w:rsidRDefault="00113584" w:rsidP="00EA3C3D">
      <w:pPr>
        <w:pStyle w:val="41"/>
      </w:pPr>
      <w:r w:rsidRPr="00E923B4">
        <w:t>Опции активации захвата</w:t>
      </w:r>
      <w:r w:rsidR="00391C5C" w:rsidRPr="00E923B4">
        <w:t xml:space="preserve"> изображени</w:t>
      </w:r>
      <w:r w:rsidR="00B92979" w:rsidRPr="00E923B4">
        <w:t>й</w:t>
      </w:r>
    </w:p>
    <w:p w14:paraId="6D822142" w14:textId="51041733" w:rsidR="009D2E9D" w:rsidRPr="00E923B4" w:rsidRDefault="001E15B5" w:rsidP="00391C5C">
      <w:r w:rsidRPr="00E923B4">
        <w:t xml:space="preserve">1. </w:t>
      </w:r>
      <w:r w:rsidR="00113584" w:rsidRPr="00E923B4">
        <w:t xml:space="preserve">В </w:t>
      </w:r>
      <w:r w:rsidR="003B7C15" w:rsidRPr="00E923B4">
        <w:t>прошлом пункте</w:t>
      </w:r>
      <w:r w:rsidR="00113584" w:rsidRPr="00E923B4">
        <w:t xml:space="preserve"> мы показали, что активировать режим получения изображения можно нажатием на кнопку «Готово». </w:t>
      </w:r>
    </w:p>
    <w:p w14:paraId="0F6454BF" w14:textId="77777777" w:rsidR="009D2E9D" w:rsidRPr="00E923B4" w:rsidRDefault="009D2E9D" w:rsidP="009D2E9D"/>
    <w:tbl>
      <w:tblPr>
        <w:tblStyle w:val="ae"/>
        <w:tblW w:w="66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572"/>
      </w:tblGrid>
      <w:tr w:rsidR="009D2E9D" w:rsidRPr="00E923B4" w14:paraId="5ECA053F" w14:textId="77777777" w:rsidTr="00F82663">
        <w:trPr>
          <w:trHeight w:val="530"/>
        </w:trPr>
        <w:tc>
          <w:tcPr>
            <w:tcW w:w="1036" w:type="dxa"/>
            <w:vAlign w:val="center"/>
          </w:tcPr>
          <w:p w14:paraId="1713ECE5" w14:textId="77777777" w:rsidR="009D2E9D" w:rsidRPr="00E923B4" w:rsidRDefault="009D2E9D" w:rsidP="00F82663">
            <w:r w:rsidRPr="00E923B4">
              <w:object w:dxaOrig="708" w:dyaOrig="648" w14:anchorId="21DF5248">
                <v:shape id="_x0000_i1044" type="#_x0000_t75" style="width:35.4pt;height:32.4pt" o:ole="">
                  <v:imagedata r:id="rId8" o:title=""/>
                </v:shape>
                <o:OLEObject Type="Embed" ProgID="PBrush" ShapeID="_x0000_i1044" DrawAspect="Content" ObjectID="_1707045335" r:id="rId99"/>
              </w:object>
            </w:r>
          </w:p>
        </w:tc>
        <w:tc>
          <w:tcPr>
            <w:tcW w:w="5572" w:type="dxa"/>
            <w:vAlign w:val="center"/>
          </w:tcPr>
          <w:p w14:paraId="7273C7EF" w14:textId="38C79087" w:rsidR="009D2E9D" w:rsidRPr="00E923B4" w:rsidRDefault="009D2E9D" w:rsidP="00F82663">
            <w:r w:rsidRPr="00E923B4">
              <w:t xml:space="preserve">Если необходимо получить снимок конкретного зуба, предварительно выделите его </w:t>
            </w:r>
            <w:r w:rsidR="00034FDA" w:rsidRPr="00E923B4">
              <w:t xml:space="preserve">в </w:t>
            </w:r>
            <w:r w:rsidRPr="00E923B4">
              <w:t>зуб</w:t>
            </w:r>
            <w:r w:rsidR="00034FDA" w:rsidRPr="00E923B4">
              <w:t>ной карте</w:t>
            </w:r>
            <w:r w:rsidRPr="00E923B4">
              <w:t xml:space="preserve"> и нажмите на кнопку «Готово». </w:t>
            </w:r>
          </w:p>
        </w:tc>
      </w:tr>
    </w:tbl>
    <w:p w14:paraId="665D3C4D" w14:textId="1CDFDFA1" w:rsidR="009D2E9D" w:rsidRPr="00E923B4" w:rsidRDefault="009D2E9D" w:rsidP="00391C5C"/>
    <w:p w14:paraId="5392DC5C" w14:textId="1CEF21D3" w:rsidR="00680843" w:rsidRPr="00E923B4" w:rsidRDefault="00680843" w:rsidP="00680843">
      <w:pPr>
        <w:jc w:val="center"/>
      </w:pPr>
      <w:r w:rsidRPr="00E923B4">
        <w:rPr>
          <w:noProof/>
        </w:rPr>
        <w:drawing>
          <wp:inline distT="0" distB="0" distL="0" distR="0" wp14:anchorId="5F07F506" wp14:editId="1A5286D7">
            <wp:extent cx="2638800" cy="2095200"/>
            <wp:effectExtent l="0" t="0" r="0" b="63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1611D" w14:textId="77777777" w:rsidR="00680843" w:rsidRPr="00E923B4" w:rsidRDefault="00680843" w:rsidP="00391C5C"/>
    <w:p w14:paraId="4D4882F4" w14:textId="56AC657B" w:rsidR="00B92979" w:rsidRPr="00E923B4" w:rsidRDefault="001E15B5" w:rsidP="00391C5C">
      <w:r w:rsidRPr="00E923B4">
        <w:t xml:space="preserve">2. </w:t>
      </w:r>
      <w:r w:rsidR="009D2E9D" w:rsidRPr="00E923B4">
        <w:t xml:space="preserve">Однако </w:t>
      </w:r>
      <w:r w:rsidR="00113584" w:rsidRPr="00E923B4">
        <w:t>двойн</w:t>
      </w:r>
      <w:r w:rsidR="009D2E9D" w:rsidRPr="00E923B4">
        <w:t xml:space="preserve">ой щелчок левой кнопкой </w:t>
      </w:r>
      <w:r w:rsidR="00F431A1" w:rsidRPr="00E923B4">
        <w:t xml:space="preserve">мыши </w:t>
      </w:r>
      <w:r w:rsidR="00034FDA" w:rsidRPr="00E923B4">
        <w:t>в зубной</w:t>
      </w:r>
      <w:r w:rsidR="00F431A1" w:rsidRPr="00E923B4">
        <w:t xml:space="preserve"> </w:t>
      </w:r>
      <w:r w:rsidR="00062C85" w:rsidRPr="00E923B4">
        <w:t xml:space="preserve">карте </w:t>
      </w:r>
      <w:r w:rsidR="003B7C15" w:rsidRPr="00E923B4">
        <w:t>работает так же, как нажатие кнопки «Готово»</w:t>
      </w:r>
      <w:r w:rsidR="00981D6D" w:rsidRPr="00E923B4">
        <w:t>.</w:t>
      </w:r>
    </w:p>
    <w:p w14:paraId="67DA62F6" w14:textId="77777777" w:rsidR="00981D6D" w:rsidRPr="00E923B4" w:rsidRDefault="00981D6D" w:rsidP="00391C5C"/>
    <w:tbl>
      <w:tblPr>
        <w:tblStyle w:val="ae"/>
        <w:tblW w:w="66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572"/>
      </w:tblGrid>
      <w:tr w:rsidR="00981D6D" w:rsidRPr="00E923B4" w14:paraId="0B11E373" w14:textId="77777777" w:rsidTr="0032225C">
        <w:trPr>
          <w:trHeight w:val="530"/>
        </w:trPr>
        <w:tc>
          <w:tcPr>
            <w:tcW w:w="1036" w:type="dxa"/>
            <w:vAlign w:val="center"/>
          </w:tcPr>
          <w:p w14:paraId="30673E20" w14:textId="77777777" w:rsidR="00981D6D" w:rsidRPr="00E923B4" w:rsidRDefault="00981D6D" w:rsidP="0032225C">
            <w:r w:rsidRPr="00E923B4">
              <w:object w:dxaOrig="708" w:dyaOrig="648" w14:anchorId="5C36765A">
                <v:shape id="_x0000_i1045" type="#_x0000_t75" style="width:35.4pt;height:32.4pt" o:ole="">
                  <v:imagedata r:id="rId8" o:title=""/>
                </v:shape>
                <o:OLEObject Type="Embed" ProgID="PBrush" ShapeID="_x0000_i1045" DrawAspect="Content" ObjectID="_1707045336" r:id="rId101"/>
              </w:object>
            </w:r>
          </w:p>
        </w:tc>
        <w:tc>
          <w:tcPr>
            <w:tcW w:w="5572" w:type="dxa"/>
            <w:vAlign w:val="center"/>
          </w:tcPr>
          <w:p w14:paraId="03C72CE4" w14:textId="67630453" w:rsidR="00981D6D" w:rsidRPr="00E923B4" w:rsidRDefault="00981D6D" w:rsidP="00981D6D">
            <w:r w:rsidRPr="00E923B4">
              <w:t xml:space="preserve">Для получения снимка конкретного зуба, щелкните на нем дважды левой кнопкой мыши. Это </w:t>
            </w:r>
            <w:r w:rsidR="00E51186" w:rsidRPr="00E923B4">
              <w:t>активирует захват</w:t>
            </w:r>
            <w:r w:rsidRPr="00E923B4">
              <w:t xml:space="preserve"> изображения для выделенного зуба.</w:t>
            </w:r>
          </w:p>
        </w:tc>
      </w:tr>
    </w:tbl>
    <w:p w14:paraId="51E20BDD" w14:textId="67EE0835" w:rsidR="00062C85" w:rsidRPr="00E923B4" w:rsidRDefault="00062C85" w:rsidP="00391C5C"/>
    <w:p w14:paraId="663B7D74" w14:textId="685E3356" w:rsidR="00062C85" w:rsidRPr="00E923B4" w:rsidRDefault="00E51186" w:rsidP="00391C5C">
      <w:r w:rsidRPr="00E923B4">
        <w:lastRenderedPageBreak/>
        <w:t xml:space="preserve">Описанные выше способы активации захвата применимы к захвату одиночного изображения. То есть, если снимок не получился и его необходимо переделать, то вам потребуется активировать новый захват. И так для каждого снимка. </w:t>
      </w:r>
    </w:p>
    <w:p w14:paraId="00E4692D" w14:textId="77777777" w:rsidR="000D205B" w:rsidRPr="00E923B4" w:rsidRDefault="000D205B" w:rsidP="00391C5C"/>
    <w:p w14:paraId="7E23423D" w14:textId="77777777" w:rsidR="000D205B" w:rsidRPr="00E923B4" w:rsidRDefault="000D205B" w:rsidP="00391C5C">
      <w:r w:rsidRPr="00E923B4">
        <w:t xml:space="preserve">Однако есть способ, когда ожидание захвата не прерывается. </w:t>
      </w:r>
    </w:p>
    <w:p w14:paraId="7A78858F" w14:textId="6F88A60E" w:rsidR="000D205B" w:rsidRPr="00E923B4" w:rsidRDefault="001E15B5" w:rsidP="00391C5C">
      <w:r w:rsidRPr="00E923B4">
        <w:t xml:space="preserve">3. </w:t>
      </w:r>
      <w:r w:rsidR="00E51186" w:rsidRPr="00E923B4">
        <w:t xml:space="preserve">В тех случаях, когда пользователю нужно активировать непрерывный захват </w:t>
      </w:r>
      <w:r w:rsidR="000D205B" w:rsidRPr="00E923B4">
        <w:t xml:space="preserve">нужно щелкнуть на конкретном зубе дважды ПРАВОЙ кнопкой мыши. </w:t>
      </w:r>
    </w:p>
    <w:p w14:paraId="6EEE219B" w14:textId="77777777" w:rsidR="000D205B" w:rsidRPr="00E923B4" w:rsidRDefault="000D205B" w:rsidP="00391C5C"/>
    <w:tbl>
      <w:tblPr>
        <w:tblStyle w:val="ae"/>
        <w:tblW w:w="66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572"/>
      </w:tblGrid>
      <w:tr w:rsidR="000D205B" w:rsidRPr="00E923B4" w14:paraId="54B1148B" w14:textId="77777777" w:rsidTr="009757A6">
        <w:trPr>
          <w:trHeight w:val="530"/>
        </w:trPr>
        <w:tc>
          <w:tcPr>
            <w:tcW w:w="1036" w:type="dxa"/>
            <w:vAlign w:val="center"/>
          </w:tcPr>
          <w:p w14:paraId="6954F3D4" w14:textId="77777777" w:rsidR="000D205B" w:rsidRPr="00E923B4" w:rsidRDefault="000D205B" w:rsidP="009757A6">
            <w:r w:rsidRPr="00E923B4">
              <w:object w:dxaOrig="708" w:dyaOrig="648" w14:anchorId="27CC7298">
                <v:shape id="_x0000_i1046" type="#_x0000_t75" style="width:35.4pt;height:32.4pt" o:ole="">
                  <v:imagedata r:id="rId8" o:title=""/>
                </v:shape>
                <o:OLEObject Type="Embed" ProgID="PBrush" ShapeID="_x0000_i1046" DrawAspect="Content" ObjectID="_1707045337" r:id="rId102"/>
              </w:object>
            </w:r>
          </w:p>
        </w:tc>
        <w:tc>
          <w:tcPr>
            <w:tcW w:w="5572" w:type="dxa"/>
            <w:vAlign w:val="center"/>
          </w:tcPr>
          <w:p w14:paraId="7B1AF835" w14:textId="567B8191" w:rsidR="000D205B" w:rsidRPr="00E923B4" w:rsidRDefault="000D205B" w:rsidP="00D11EF3">
            <w:r w:rsidRPr="00E923B4">
              <w:t xml:space="preserve">Чтобы </w:t>
            </w:r>
            <w:proofErr w:type="spellStart"/>
            <w:r w:rsidRPr="00E923B4">
              <w:t>визиограф</w:t>
            </w:r>
            <w:proofErr w:type="spellEnd"/>
            <w:r w:rsidRPr="00E923B4">
              <w:t xml:space="preserve"> был готов к захвату изображения постоянно, необходимо дважды щелкнуть правой кнопкой</w:t>
            </w:r>
            <w:r w:rsidR="00D11EF3" w:rsidRPr="00E923B4">
              <w:t xml:space="preserve"> мыши</w:t>
            </w:r>
            <w:r w:rsidRPr="00E923B4">
              <w:t xml:space="preserve"> в области зубной карты.</w:t>
            </w:r>
            <w:r w:rsidR="00D11EF3" w:rsidRPr="00E923B4">
              <w:t xml:space="preserve"> </w:t>
            </w:r>
          </w:p>
        </w:tc>
      </w:tr>
    </w:tbl>
    <w:p w14:paraId="6910F508" w14:textId="68D79129" w:rsidR="000D205B" w:rsidRPr="00E923B4" w:rsidRDefault="000D205B" w:rsidP="00391C5C"/>
    <w:p w14:paraId="601B34DB" w14:textId="3A035A02" w:rsidR="001E15B5" w:rsidRPr="00E923B4" w:rsidRDefault="001E15B5" w:rsidP="001E15B5">
      <w:r w:rsidRPr="00E923B4">
        <w:t xml:space="preserve">Будет запущен режим </w:t>
      </w:r>
      <w:r w:rsidR="00D11EF3" w:rsidRPr="00E923B4">
        <w:t xml:space="preserve">непрерывного </w:t>
      </w:r>
      <w:r w:rsidRPr="00E923B4">
        <w:t>получения изображения.</w:t>
      </w:r>
    </w:p>
    <w:p w14:paraId="0EC78E80" w14:textId="1D97E85A" w:rsidR="001E15B5" w:rsidRPr="00E923B4" w:rsidRDefault="001E15B5" w:rsidP="001E15B5">
      <w:pPr>
        <w:jc w:val="center"/>
      </w:pPr>
    </w:p>
    <w:p w14:paraId="30E8BCE5" w14:textId="18CB7327" w:rsidR="001E15B5" w:rsidRPr="00E923B4" w:rsidRDefault="001E15B5" w:rsidP="00391C5C">
      <w:r w:rsidRPr="00E923B4">
        <w:t xml:space="preserve">Для прекращения захвата нужно нажать на кнопку </w:t>
      </w:r>
      <w:r w:rsidRPr="00E923B4">
        <w:rPr>
          <w:lang w:val="en-US"/>
        </w:rPr>
        <w:t>ESC</w:t>
      </w:r>
      <w:r w:rsidRPr="00E923B4">
        <w:t xml:space="preserve"> на клавиатуре.</w:t>
      </w:r>
    </w:p>
    <w:p w14:paraId="14D24C8A" w14:textId="0AD0E11C" w:rsidR="001E15B5" w:rsidRPr="00E923B4" w:rsidRDefault="001E15B5" w:rsidP="00391C5C"/>
    <w:p w14:paraId="732383CB" w14:textId="5160CB33" w:rsidR="00C02DDF" w:rsidRPr="00E923B4" w:rsidRDefault="00D11EF3" w:rsidP="00391C5C">
      <w:r w:rsidRPr="00E923B4">
        <w:t>Все полученные изображения будут помещены в зубную карту под одним номером.</w:t>
      </w:r>
    </w:p>
    <w:p w14:paraId="0960319B" w14:textId="77777777" w:rsidR="00D11EF3" w:rsidRPr="00E923B4" w:rsidRDefault="00D11EF3" w:rsidP="00391C5C"/>
    <w:tbl>
      <w:tblPr>
        <w:tblStyle w:val="ae"/>
        <w:tblW w:w="66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572"/>
      </w:tblGrid>
      <w:tr w:rsidR="00D11EF3" w:rsidRPr="00E923B4" w14:paraId="4B4843CE" w14:textId="77777777" w:rsidTr="00143FE7">
        <w:trPr>
          <w:trHeight w:val="530"/>
        </w:trPr>
        <w:tc>
          <w:tcPr>
            <w:tcW w:w="1036" w:type="dxa"/>
            <w:vAlign w:val="center"/>
          </w:tcPr>
          <w:p w14:paraId="5F39A15A" w14:textId="77777777" w:rsidR="00D11EF3" w:rsidRPr="00E923B4" w:rsidRDefault="00D11EF3" w:rsidP="00143FE7">
            <w:r w:rsidRPr="00E923B4">
              <w:object w:dxaOrig="708" w:dyaOrig="648" w14:anchorId="7DA933EA">
                <v:shape id="_x0000_i1047" type="#_x0000_t75" style="width:35.4pt;height:32.4pt" o:ole="">
                  <v:imagedata r:id="rId8" o:title=""/>
                </v:shape>
                <o:OLEObject Type="Embed" ProgID="PBrush" ShapeID="_x0000_i1047" DrawAspect="Content" ObjectID="_1707045338" r:id="rId103"/>
              </w:object>
            </w:r>
          </w:p>
        </w:tc>
        <w:tc>
          <w:tcPr>
            <w:tcW w:w="5572" w:type="dxa"/>
            <w:vAlign w:val="center"/>
          </w:tcPr>
          <w:p w14:paraId="40EFD196" w14:textId="712F7C9B" w:rsidR="00D11EF3" w:rsidRPr="00E923B4" w:rsidRDefault="00D11EF3" w:rsidP="00143FE7">
            <w:r w:rsidRPr="00E923B4">
              <w:t>Чтобы поменять номер зуба на снимке нужно переместить изображение на соответствующий номер зуба на карте зубов.</w:t>
            </w:r>
          </w:p>
        </w:tc>
      </w:tr>
    </w:tbl>
    <w:p w14:paraId="59F9F95F" w14:textId="77777777" w:rsidR="00C02DDF" w:rsidRPr="00E923B4" w:rsidRDefault="00C02DDF" w:rsidP="00391C5C"/>
    <w:p w14:paraId="0E98EA08" w14:textId="3197EC65" w:rsidR="00C02DDF" w:rsidRPr="00E923B4" w:rsidRDefault="00C02DDF" w:rsidP="00391C5C">
      <w:r w:rsidRPr="00E923B4">
        <w:t>Перечисленные методы активации захвата применимы в т</w:t>
      </w:r>
      <w:r w:rsidR="00D11EF3" w:rsidRPr="00E923B4">
        <w:t>ом</w:t>
      </w:r>
      <w:r w:rsidRPr="00E923B4">
        <w:t xml:space="preserve"> случа</w:t>
      </w:r>
      <w:r w:rsidR="00D11EF3" w:rsidRPr="00E923B4">
        <w:t>е</w:t>
      </w:r>
      <w:r w:rsidRPr="00E923B4">
        <w:t xml:space="preserve">, когда </w:t>
      </w:r>
      <w:r w:rsidR="00D11EF3" w:rsidRPr="00E923B4">
        <w:t xml:space="preserve">происходит </w:t>
      </w:r>
      <w:r w:rsidRPr="00E923B4">
        <w:t xml:space="preserve">съемка одного зуба. То есть оператор снимает зуб до тех пор, пока не будет получено </w:t>
      </w:r>
      <w:r w:rsidR="00D11EF3" w:rsidRPr="00E923B4">
        <w:t xml:space="preserve">клинически правильное </w:t>
      </w:r>
      <w:r w:rsidRPr="00E923B4">
        <w:t>изображение зуба</w:t>
      </w:r>
      <w:r w:rsidR="00D11EF3" w:rsidRPr="00E923B4">
        <w:t>.</w:t>
      </w:r>
    </w:p>
    <w:p w14:paraId="2C54B922" w14:textId="494F0A0B" w:rsidR="00D11EF3" w:rsidRPr="00E923B4" w:rsidRDefault="00D11EF3" w:rsidP="00391C5C"/>
    <w:p w14:paraId="5CB4BDC1" w14:textId="77777777" w:rsidR="00E67497" w:rsidRPr="00E923B4" w:rsidRDefault="00E67497">
      <w:pPr>
        <w:spacing w:after="200" w:line="276" w:lineRule="auto"/>
        <w:jc w:val="left"/>
      </w:pPr>
      <w:r w:rsidRPr="00E923B4">
        <w:br w:type="page"/>
      </w:r>
    </w:p>
    <w:p w14:paraId="5CB04C7E" w14:textId="6748D415" w:rsidR="00E67497" w:rsidRPr="00E923B4" w:rsidRDefault="00724CE1" w:rsidP="00391C5C">
      <w:r w:rsidRPr="00E923B4">
        <w:lastRenderedPageBreak/>
        <w:t xml:space="preserve">4. </w:t>
      </w:r>
      <w:r w:rsidR="00E67497" w:rsidRPr="00E923B4">
        <w:t xml:space="preserve">Для того, чтобы </w:t>
      </w:r>
      <w:r w:rsidRPr="00E923B4">
        <w:t xml:space="preserve">задать последовательность </w:t>
      </w:r>
      <w:r w:rsidR="00E67497" w:rsidRPr="00E923B4">
        <w:t xml:space="preserve">захвата изображений </w:t>
      </w:r>
      <w:r w:rsidRPr="00E923B4">
        <w:t>дв</w:t>
      </w:r>
      <w:r w:rsidR="00E67497" w:rsidRPr="00E923B4">
        <w:t xml:space="preserve">ух или </w:t>
      </w:r>
      <w:r w:rsidRPr="00E923B4">
        <w:t>бол</w:t>
      </w:r>
      <w:r w:rsidR="00E67497" w:rsidRPr="00E923B4">
        <w:t xml:space="preserve">ьшего количества разных зубов, необходимо переключиться с зубной карты на </w:t>
      </w:r>
      <w:r w:rsidR="0048675F" w:rsidRPr="00E923B4">
        <w:t>серию снимков, объединенных одним макетом</w:t>
      </w:r>
      <w:r w:rsidR="00E67497" w:rsidRPr="00E923B4">
        <w:t>.</w:t>
      </w:r>
    </w:p>
    <w:p w14:paraId="4D87B89F" w14:textId="77777777" w:rsidR="00E67497" w:rsidRPr="00E923B4" w:rsidRDefault="00E67497" w:rsidP="00391C5C"/>
    <w:p w14:paraId="5DA740BC" w14:textId="77777777" w:rsidR="00E67497" w:rsidRPr="00E923B4" w:rsidRDefault="00E67497" w:rsidP="00391C5C">
      <w:r w:rsidRPr="00E923B4">
        <w:t>Для этого щелкаем на кнопке «Макет». В окне «Изменить макет» переходим к закладке «</w:t>
      </w:r>
      <w:r w:rsidRPr="00E923B4">
        <w:rPr>
          <w:lang w:val="en-US"/>
        </w:rPr>
        <w:t>IO</w:t>
      </w:r>
      <w:r w:rsidRPr="00E923B4">
        <w:t xml:space="preserve"> датчик (</w:t>
      </w:r>
      <w:proofErr w:type="spellStart"/>
      <w:r w:rsidRPr="00E923B4">
        <w:t>интраоральный</w:t>
      </w:r>
      <w:proofErr w:type="spellEnd"/>
      <w:r w:rsidRPr="00E923B4">
        <w:t xml:space="preserve"> датчик)».</w:t>
      </w:r>
    </w:p>
    <w:p w14:paraId="5490A5D0" w14:textId="1296C6E4" w:rsidR="00E67497" w:rsidRPr="00E923B4" w:rsidRDefault="00E67497" w:rsidP="00E67497">
      <w:pPr>
        <w:jc w:val="center"/>
      </w:pPr>
      <w:r w:rsidRPr="00E923B4">
        <w:rPr>
          <w:noProof/>
        </w:rPr>
        <w:drawing>
          <wp:inline distT="0" distB="0" distL="0" distR="0" wp14:anchorId="5E607E61" wp14:editId="6B0BB407">
            <wp:extent cx="2638800" cy="208440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DBE4" w14:textId="77777777" w:rsidR="00E67497" w:rsidRPr="00E923B4" w:rsidRDefault="00E67497" w:rsidP="00391C5C"/>
    <w:p w14:paraId="293EFE14" w14:textId="59BF0A86" w:rsidR="0079250B" w:rsidRPr="00E923B4" w:rsidRDefault="0079250B" w:rsidP="00391C5C">
      <w:r w:rsidRPr="00E923B4">
        <w:t xml:space="preserve">Выбираем макет полной </w:t>
      </w:r>
      <w:proofErr w:type="spellStart"/>
      <w:r w:rsidRPr="00E923B4">
        <w:t>интраоральной</w:t>
      </w:r>
      <w:proofErr w:type="spellEnd"/>
      <w:r w:rsidRPr="00E923B4">
        <w:t xml:space="preserve"> серии из 18 снимков «</w:t>
      </w:r>
      <w:r w:rsidRPr="00E923B4">
        <w:rPr>
          <w:lang w:val="en-US"/>
        </w:rPr>
        <w:t>IO</w:t>
      </w:r>
      <w:r w:rsidRPr="00E923B4">
        <w:t xml:space="preserve"> </w:t>
      </w:r>
      <w:r w:rsidRPr="00E923B4">
        <w:rPr>
          <w:lang w:val="en-US"/>
        </w:rPr>
        <w:t>Sensor</w:t>
      </w:r>
      <w:r w:rsidRPr="00E923B4">
        <w:t xml:space="preserve"> 18 </w:t>
      </w:r>
      <w:r w:rsidRPr="00E923B4">
        <w:rPr>
          <w:lang w:val="en-US"/>
        </w:rPr>
        <w:t>FMS</w:t>
      </w:r>
      <w:r w:rsidRPr="00E923B4">
        <w:t>». Нажимаем «ОК».</w:t>
      </w:r>
    </w:p>
    <w:p w14:paraId="2C274CF8" w14:textId="6F82B662" w:rsidR="0079250B" w:rsidRPr="00E923B4" w:rsidRDefault="0079250B" w:rsidP="00391C5C"/>
    <w:p w14:paraId="049BB4C8" w14:textId="065954A6" w:rsidR="0048675F" w:rsidRPr="00E923B4" w:rsidRDefault="0048675F" w:rsidP="00421E7F">
      <w:pPr>
        <w:jc w:val="center"/>
      </w:pPr>
      <w:r w:rsidRPr="00E923B4">
        <w:rPr>
          <w:noProof/>
        </w:rPr>
        <w:drawing>
          <wp:inline distT="0" distB="0" distL="0" distR="0" wp14:anchorId="618888D6" wp14:editId="3B066D26">
            <wp:extent cx="2638800" cy="964800"/>
            <wp:effectExtent l="0" t="0" r="0" b="698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9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40AF" w14:textId="2E29F274" w:rsidR="0048675F" w:rsidRPr="00E923B4" w:rsidRDefault="0048675F" w:rsidP="00391C5C">
      <w:bookmarkStart w:id="20" w:name="_Hlk90377093"/>
      <w:r w:rsidRPr="00E923B4">
        <w:t>Дальше мы можем задать последовательность обхода, просто кликая левой кнопкой мыши на рамочках для снимков.</w:t>
      </w:r>
    </w:p>
    <w:bookmarkEnd w:id="20"/>
    <w:p w14:paraId="1BC67741" w14:textId="1FF7104C" w:rsidR="0048675F" w:rsidRDefault="0048675F" w:rsidP="00421E7F">
      <w:pPr>
        <w:jc w:val="center"/>
      </w:pPr>
      <w:r w:rsidRPr="00E923B4">
        <w:rPr>
          <w:noProof/>
        </w:rPr>
        <w:lastRenderedPageBreak/>
        <w:drawing>
          <wp:inline distT="0" distB="0" distL="0" distR="0" wp14:anchorId="7F67ED4D" wp14:editId="00962758">
            <wp:extent cx="2638800" cy="943200"/>
            <wp:effectExtent l="0" t="0" r="0" b="9525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03DB" w14:textId="77777777" w:rsidR="00E87791" w:rsidRPr="00E923B4" w:rsidRDefault="00E87791" w:rsidP="00391C5C"/>
    <w:p w14:paraId="643E6464" w14:textId="77777777" w:rsidR="0048675F" w:rsidRPr="00E923B4" w:rsidRDefault="0048675F" w:rsidP="00391C5C">
      <w:bookmarkStart w:id="21" w:name="_Hlk90377114"/>
      <w:r w:rsidRPr="00E923B4">
        <w:t>Для активации захвата нажмите кнопку «Готово».</w:t>
      </w:r>
    </w:p>
    <w:bookmarkEnd w:id="21"/>
    <w:p w14:paraId="3DE80C2E" w14:textId="7D47BBC0" w:rsidR="000D3B9E" w:rsidRPr="00E923B4" w:rsidRDefault="000D3B9E">
      <w:pPr>
        <w:spacing w:after="200" w:line="276" w:lineRule="auto"/>
        <w:jc w:val="left"/>
      </w:pPr>
      <w:r w:rsidRPr="00E923B4">
        <w:br w:type="page"/>
      </w:r>
    </w:p>
    <w:p w14:paraId="70FC2838" w14:textId="77777777" w:rsidR="00BD34E2" w:rsidRPr="00E923B4" w:rsidRDefault="00630F38" w:rsidP="00EA3C3D">
      <w:pPr>
        <w:pStyle w:val="41"/>
        <w:rPr>
          <w:rFonts w:eastAsia="Arial"/>
          <w:u w:val="single"/>
        </w:rPr>
      </w:pPr>
      <w:r w:rsidRPr="00E923B4">
        <w:lastRenderedPageBreak/>
        <w:t>Просмотр изображения</w:t>
      </w:r>
    </w:p>
    <w:p w14:paraId="149FE189" w14:textId="77777777" w:rsidR="00670AAD" w:rsidRPr="00E923B4" w:rsidRDefault="00670AAD" w:rsidP="007E169F"/>
    <w:p w14:paraId="549BFB8B" w14:textId="77777777" w:rsidR="00B738E8" w:rsidRPr="00E923B4" w:rsidRDefault="00B738E8" w:rsidP="007E169F">
      <w:r w:rsidRPr="00E923B4">
        <w:t>Шаг 1</w:t>
      </w:r>
    </w:p>
    <w:p w14:paraId="7F0DD4DD" w14:textId="77777777" w:rsidR="00B738E8" w:rsidRPr="00E923B4" w:rsidRDefault="00B738E8" w:rsidP="007E169F">
      <w:r w:rsidRPr="00E923B4">
        <w:t>Введите имя или номер карты пациента в поле поиска пациента и нажмите кнопку [</w:t>
      </w:r>
      <w:r w:rsidR="00630F38" w:rsidRPr="00E923B4">
        <w:t>Поиск</w:t>
      </w:r>
      <w:r w:rsidRPr="00E923B4">
        <w:t>] или Enter. Появится окно с результатами поиска.</w:t>
      </w:r>
    </w:p>
    <w:p w14:paraId="50AC2C87" w14:textId="77777777" w:rsidR="00FA6A99" w:rsidRPr="00E923B4" w:rsidRDefault="00FA6A99" w:rsidP="007E169F">
      <w:r w:rsidRPr="00E923B4">
        <w:rPr>
          <w:noProof/>
        </w:rPr>
        <mc:AlternateContent>
          <mc:Choice Requires="wpg">
            <w:drawing>
              <wp:anchor distT="0" distB="0" distL="114300" distR="114300" simplePos="0" relativeHeight="251930112" behindDoc="1" locked="0" layoutInCell="1" allowOverlap="1" wp14:anchorId="2CE3F5C3" wp14:editId="40580FDC">
                <wp:simplePos x="0" y="0"/>
                <wp:positionH relativeFrom="page">
                  <wp:posOffset>1285875</wp:posOffset>
                </wp:positionH>
                <wp:positionV relativeFrom="paragraph">
                  <wp:posOffset>88265</wp:posOffset>
                </wp:positionV>
                <wp:extent cx="2435772" cy="1074979"/>
                <wp:effectExtent l="0" t="0" r="3175" b="0"/>
                <wp:wrapTopAndBottom/>
                <wp:docPr id="728" name="Группа 728" descr="P59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256" cy="1074979"/>
                          <a:chOff x="1466" y="757"/>
                          <a:chExt cx="8705" cy="4160"/>
                        </a:xfrm>
                      </wpg:grpSpPr>
                      <pic:pic xmlns:pic="http://schemas.openxmlformats.org/drawingml/2006/picture">
                        <pic:nvPicPr>
                          <pic:cNvPr id="729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757"/>
                            <a:ext cx="8705" cy="4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0" name="Group 431"/>
                        <wpg:cNvGrpSpPr>
                          <a:grpSpLocks/>
                        </wpg:cNvGrpSpPr>
                        <wpg:grpSpPr bwMode="auto">
                          <a:xfrm>
                            <a:off x="1472" y="2249"/>
                            <a:ext cx="2261" cy="475"/>
                            <a:chOff x="1472" y="2249"/>
                            <a:chExt cx="2261" cy="475"/>
                          </a:xfrm>
                        </wpg:grpSpPr>
                        <wps:wsp>
                          <wps:cNvPr id="731" name="Freeform 432"/>
                          <wps:cNvSpPr>
                            <a:spLocks/>
                          </wps:cNvSpPr>
                          <wps:spPr bwMode="auto">
                            <a:xfrm>
                              <a:off x="1472" y="2249"/>
                              <a:ext cx="2261" cy="475"/>
                            </a:xfrm>
                            <a:custGeom>
                              <a:avLst/>
                              <a:gdLst>
                                <a:gd name="T0" fmla="+- 0 1472 1472"/>
                                <a:gd name="T1" fmla="*/ T0 w 2261"/>
                                <a:gd name="T2" fmla="+- 0 2249 2249"/>
                                <a:gd name="T3" fmla="*/ 2249 h 475"/>
                                <a:gd name="T4" fmla="+- 0 1472 1472"/>
                                <a:gd name="T5" fmla="*/ T4 w 2261"/>
                                <a:gd name="T6" fmla="+- 0 2724 2249"/>
                                <a:gd name="T7" fmla="*/ 2724 h 475"/>
                                <a:gd name="T8" fmla="+- 0 3733 1472"/>
                                <a:gd name="T9" fmla="*/ T8 w 2261"/>
                                <a:gd name="T10" fmla="+- 0 2724 2249"/>
                                <a:gd name="T11" fmla="*/ 2724 h 475"/>
                                <a:gd name="T12" fmla="+- 0 3733 1472"/>
                                <a:gd name="T13" fmla="*/ T12 w 2261"/>
                                <a:gd name="T14" fmla="+- 0 2249 2249"/>
                                <a:gd name="T15" fmla="*/ 2249 h 475"/>
                                <a:gd name="T16" fmla="+- 0 1472 1472"/>
                                <a:gd name="T17" fmla="*/ T16 w 2261"/>
                                <a:gd name="T18" fmla="+- 0 2249 2249"/>
                                <a:gd name="T19" fmla="*/ 2249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1" h="475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  <a:lnTo>
                                    <a:pt x="2261" y="475"/>
                                  </a:lnTo>
                                  <a:lnTo>
                                    <a:pt x="226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E3C51" id="Группа 728" o:spid="_x0000_s1026" alt="P591#y1" style="position:absolute;margin-left:101.25pt;margin-top:6.95pt;width:191.8pt;height:84.65pt;z-index:-251386368;mso-position-horizontal-relative:page" coordorigin="1457,757" coordsize="8714,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">
                <v:shape id="Picture 430" o:spid="_x0000_s1027" type="#_x0000_t75" style="position:absolute;left:1466;top:757;width:8705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">
                  <v:imagedata r:id="rId149" o:title=""/>
                </v:shape>
                <v:group id="Group 431" o:spid="_x0000_s1028" style="position:absolute;left:1472;top:2249;width:2261;height:475" coordorigin="1472,2249" coordsize="226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432" o:spid="_x0000_s1029" style="position:absolute;left:1472;top:2249;width:2261;height:475;visibility:visible;mso-wrap-style:square;v-text-anchor:top" coordsize="226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" path="m,l,475r2261,l2261,,,xe" filled="f" strokecolor="red" strokeweight="1.44pt">
                    <v:path arrowok="t" o:connecttype="custom" o:connectlocs="0,2249;0,2724;2261,2724;2261,2249;0,2249" o:connectangles="0,0,0,0,0"/>
                  </v:shape>
                </v:group>
                <w10:wrap type="topAndBottom" anchorx="page"/>
              </v:group>
            </w:pict>
          </mc:Fallback>
        </mc:AlternateContent>
      </w:r>
    </w:p>
    <w:p w14:paraId="783515D3" w14:textId="10CF7844" w:rsidR="00B738E8" w:rsidRPr="00E923B4" w:rsidRDefault="00B738E8" w:rsidP="007E169F">
      <w:r w:rsidRPr="00E923B4">
        <w:t>Шаг 2</w:t>
      </w:r>
    </w:p>
    <w:p w14:paraId="2793373D" w14:textId="1F9C19FA" w:rsidR="00B738E8" w:rsidRDefault="00B738E8" w:rsidP="007E169F">
      <w:r w:rsidRPr="00E923B4">
        <w:t xml:space="preserve">Двойное нажатие на выбранного пациента откроет новую вкладку просмотра всех снимков пациента. </w:t>
      </w:r>
    </w:p>
    <w:p w14:paraId="429D6090" w14:textId="77777777" w:rsidR="00E87791" w:rsidRPr="00E923B4" w:rsidRDefault="00E87791" w:rsidP="007E169F"/>
    <w:p w14:paraId="0059CD67" w14:textId="29DEBC79" w:rsidR="002C2C7E" w:rsidRDefault="00E87791" w:rsidP="00E87791">
      <w:pPr>
        <w:jc w:val="center"/>
      </w:pPr>
      <w:bookmarkStart w:id="22" w:name="_Toc532812115"/>
      <w:bookmarkStart w:id="23" w:name="_Toc535946675"/>
      <w:bookmarkStart w:id="24" w:name="_Toc535946811"/>
      <w:bookmarkStart w:id="25" w:name="_Toc535946859"/>
      <w:bookmarkStart w:id="26" w:name="_Toc535946887"/>
      <w:bookmarkStart w:id="27" w:name="_Toc43315679"/>
      <w:bookmarkEnd w:id="22"/>
      <w:bookmarkEnd w:id="23"/>
      <w:bookmarkEnd w:id="24"/>
      <w:bookmarkEnd w:id="25"/>
      <w:bookmarkEnd w:id="26"/>
      <w:bookmarkEnd w:id="27"/>
      <w:r w:rsidRPr="00E923B4">
        <w:rPr>
          <w:noProof/>
        </w:rPr>
        <w:drawing>
          <wp:inline distT="0" distB="0" distL="0" distR="0" wp14:anchorId="359F46DC" wp14:editId="1005941A">
            <wp:extent cx="2638800" cy="1422000"/>
            <wp:effectExtent l="0" t="0" r="0" b="6985"/>
            <wp:docPr id="734" name="Рисунок 734" descr="P59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Рисунок 734" descr="P593#y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2EC5" w14:textId="77777777" w:rsidR="00E87791" w:rsidRPr="00E923B4" w:rsidRDefault="00E87791" w:rsidP="007E169F"/>
    <w:p w14:paraId="10298B90" w14:textId="77777777" w:rsidR="00B738E8" w:rsidRPr="00E923B4" w:rsidRDefault="00B738E8" w:rsidP="00E87791">
      <w:pPr>
        <w:pStyle w:val="41"/>
      </w:pPr>
      <w:r w:rsidRPr="00E923B4">
        <w:t>Визуальный осмотр</w:t>
      </w:r>
    </w:p>
    <w:p w14:paraId="24DBCE0F" w14:textId="77777777" w:rsidR="00B738E8" w:rsidRPr="00E923B4" w:rsidRDefault="00B738E8" w:rsidP="007E169F"/>
    <w:p w14:paraId="1F7CE6E1" w14:textId="41D2F36E" w:rsidR="00B738E8" w:rsidRPr="00E923B4" w:rsidRDefault="00E87791" w:rsidP="007E169F">
      <w:r>
        <w:t>В</w:t>
      </w:r>
      <w:r w:rsidR="00F37042">
        <w:t xml:space="preserve">изуальный осмотр требуется всякий раз перед началом использования и </w:t>
      </w:r>
      <w:r w:rsidR="00B738E8" w:rsidRPr="00E923B4">
        <w:t xml:space="preserve">через определенные интервалы времени. Данные меры предосторожности помогут убедиться, что </w:t>
      </w:r>
      <w:proofErr w:type="spellStart"/>
      <w:r w:rsidR="00B738E8" w:rsidRPr="00E923B4">
        <w:t>визиограф</w:t>
      </w:r>
      <w:proofErr w:type="spellEnd"/>
      <w:r w:rsidR="00B738E8" w:rsidRPr="00E923B4">
        <w:t xml:space="preserve"> </w:t>
      </w:r>
      <w:r w:rsidR="00F37042">
        <w:t xml:space="preserve">исправен, </w:t>
      </w:r>
      <w:r w:rsidR="00B738E8" w:rsidRPr="00E923B4">
        <w:t>работает безопасно и эффективно.</w:t>
      </w:r>
    </w:p>
    <w:p w14:paraId="15B21218" w14:textId="39449A5A" w:rsidR="00B738E8" w:rsidRPr="00E923B4" w:rsidRDefault="00B738E8" w:rsidP="007E169F">
      <w:r w:rsidRPr="00E923B4">
        <w:lastRenderedPageBreak/>
        <w:t xml:space="preserve">Перед использованием оператор должен проверить </w:t>
      </w:r>
      <w:proofErr w:type="spellStart"/>
      <w:r w:rsidRPr="00E923B4">
        <w:t>визиограф</w:t>
      </w:r>
      <w:proofErr w:type="spellEnd"/>
      <w:r w:rsidRPr="00E923B4">
        <w:t xml:space="preserve"> на предмет каких-либо физических повреждений или дефектов. Если они обнаружены, свяжитесь с местным дистрибьютором VATECH для получения дальнейших инструкций.</w:t>
      </w:r>
    </w:p>
    <w:p w14:paraId="6B6CD9B7" w14:textId="77777777" w:rsidR="00B738E8" w:rsidRPr="00E923B4" w:rsidRDefault="00B738E8" w:rsidP="007E169F"/>
    <w:p w14:paraId="49E927C2" w14:textId="77777777" w:rsidR="00B738E8" w:rsidRPr="00E923B4" w:rsidRDefault="00B738E8" w:rsidP="00A56BF5">
      <w:pPr>
        <w:pStyle w:val="41"/>
      </w:pPr>
      <w:r w:rsidRPr="00E923B4">
        <w:t>Периодическое обслуживание</w:t>
      </w:r>
    </w:p>
    <w:p w14:paraId="10A71512" w14:textId="77777777" w:rsidR="00D67680" w:rsidRPr="00E923B4" w:rsidRDefault="00D67680" w:rsidP="007E169F"/>
    <w:p w14:paraId="74E013F9" w14:textId="77777777" w:rsidR="00B738E8" w:rsidRPr="00E923B4" w:rsidRDefault="00B738E8" w:rsidP="007E169F">
      <w:r w:rsidRPr="00E923B4">
        <w:t>Периодическое обслуживание должно проводиться по мере необходимости, но не реже одного раза в месяц. Оно включает в себя проверки, проводимые оператором или квалифицированным техническим персоналом.</w:t>
      </w:r>
    </w:p>
    <w:p w14:paraId="536B3FC0" w14:textId="489441EB" w:rsidR="00B738E8" w:rsidRPr="00E923B4" w:rsidRDefault="00B738E8" w:rsidP="00EA5797">
      <w:pPr>
        <w:pStyle w:val="ad"/>
        <w:numPr>
          <w:ilvl w:val="0"/>
          <w:numId w:val="44"/>
        </w:numPr>
      </w:pPr>
      <w:r w:rsidRPr="00E923B4">
        <w:t xml:space="preserve">Убедитесь, что все кабели подключены к </w:t>
      </w:r>
      <w:proofErr w:type="spellStart"/>
      <w:r w:rsidRPr="00E923B4">
        <w:t>визиографу</w:t>
      </w:r>
      <w:proofErr w:type="spellEnd"/>
      <w:r w:rsidRPr="00E923B4">
        <w:t xml:space="preserve"> EzSensor и не повреждены.</w:t>
      </w:r>
    </w:p>
    <w:p w14:paraId="5479922C" w14:textId="063CDC81" w:rsidR="00B738E8" w:rsidRDefault="00B738E8" w:rsidP="00EA5797">
      <w:pPr>
        <w:pStyle w:val="ad"/>
        <w:numPr>
          <w:ilvl w:val="0"/>
          <w:numId w:val="44"/>
        </w:numPr>
      </w:pPr>
      <w:r w:rsidRPr="00E923B4">
        <w:t xml:space="preserve">Проверьте </w:t>
      </w:r>
      <w:proofErr w:type="spellStart"/>
      <w:r w:rsidRPr="00E923B4">
        <w:t>визиограф</w:t>
      </w:r>
      <w:proofErr w:type="spellEnd"/>
      <w:r w:rsidRPr="00E923B4">
        <w:t xml:space="preserve"> EzSensor на наличие внешних повреждений, которые могут нарушить работу </w:t>
      </w:r>
      <w:proofErr w:type="spellStart"/>
      <w:r w:rsidRPr="00E923B4">
        <w:t>визиографа</w:t>
      </w:r>
      <w:proofErr w:type="spellEnd"/>
      <w:r w:rsidRPr="00E923B4">
        <w:t>.</w:t>
      </w:r>
    </w:p>
    <w:p w14:paraId="4031EDF9" w14:textId="77777777" w:rsidR="00A56BF5" w:rsidRPr="00E923B4" w:rsidRDefault="00A56BF5" w:rsidP="007E169F"/>
    <w:p w14:paraId="56E991A0" w14:textId="77777777" w:rsidR="00D67680" w:rsidRPr="00E923B4" w:rsidRDefault="00D67680" w:rsidP="00A56BF5">
      <w:pPr>
        <w:pStyle w:val="41"/>
      </w:pPr>
      <w:r w:rsidRPr="00E923B4">
        <w:t>Чистка</w:t>
      </w:r>
    </w:p>
    <w:p w14:paraId="598499B0" w14:textId="77777777" w:rsidR="00D67680" w:rsidRPr="00E923B4" w:rsidRDefault="00D67680" w:rsidP="007E169F"/>
    <w:p w14:paraId="4F08EAB9" w14:textId="77777777" w:rsidR="00D67680" w:rsidRPr="00E923B4" w:rsidRDefault="008A0366" w:rsidP="007E169F">
      <w:r w:rsidRPr="00E923B4">
        <w:t xml:space="preserve">Датчик </w:t>
      </w:r>
      <w:r w:rsidRPr="00E923B4">
        <w:rPr>
          <w:lang w:val="en-US"/>
        </w:rPr>
        <w:t>EzSensor</w:t>
      </w:r>
      <w:r w:rsidRPr="00E923B4">
        <w:t xml:space="preserve"> не является влагозащищенным</w:t>
      </w:r>
      <w:r w:rsidR="00FC5CFB" w:rsidRPr="00E923B4">
        <w:t xml:space="preserve">! Поэтому для чистки поверхности используйте чистую салфетку, смоченную спиртовым раствором. </w:t>
      </w:r>
    </w:p>
    <w:p w14:paraId="2421A9BA" w14:textId="77777777" w:rsidR="00D67680" w:rsidRPr="00E923B4" w:rsidRDefault="00FC5CFB" w:rsidP="007E169F">
      <w:r w:rsidRPr="00E923B4">
        <w:t xml:space="preserve">Предотвратите прямое попадание жидкостей на поверхность датчика. В случае обнаружения следов влаги на поверхности датчика немедленно обработайте ее сухой салфеткой и </w:t>
      </w:r>
      <w:r w:rsidR="00D67680" w:rsidRPr="00E923B4">
        <w:t>убедитесь, что после обработки он полностью высушен.</w:t>
      </w:r>
    </w:p>
    <w:p w14:paraId="178EE7EE" w14:textId="77777777" w:rsidR="00EA5797" w:rsidRDefault="00D67680" w:rsidP="00EA5797">
      <w:r w:rsidRPr="00E923B4">
        <w:t xml:space="preserve">Не допускайте проникновения жидкости внутрь </w:t>
      </w:r>
      <w:proofErr w:type="spellStart"/>
      <w:r w:rsidRPr="00E923B4">
        <w:t>визиографа</w:t>
      </w:r>
      <w:proofErr w:type="spellEnd"/>
      <w:r w:rsidRPr="00E923B4">
        <w:t xml:space="preserve"> через соединения USB кабеля или кабеля сенсора.</w:t>
      </w:r>
    </w:p>
    <w:p w14:paraId="655FC674" w14:textId="69485918" w:rsidR="00D67680" w:rsidRPr="00E923B4" w:rsidRDefault="007A71F8" w:rsidP="00EA5797">
      <w:pPr>
        <w:pStyle w:val="21"/>
      </w:pPr>
      <w:r w:rsidRPr="00E923B4">
        <w:br w:type="page"/>
      </w:r>
      <w:bookmarkStart w:id="28" w:name="_Toc96432453"/>
      <w:r w:rsidR="00D67680" w:rsidRPr="00E923B4">
        <w:lastRenderedPageBreak/>
        <w:t>Приложени</w:t>
      </w:r>
      <w:r w:rsidR="007612CA">
        <w:t>я</w:t>
      </w:r>
      <w:bookmarkEnd w:id="28"/>
    </w:p>
    <w:p w14:paraId="788FC18C" w14:textId="055106E7" w:rsidR="00D67680" w:rsidRPr="00E923B4" w:rsidRDefault="00D67680" w:rsidP="003F7937">
      <w:pPr>
        <w:pStyle w:val="31"/>
      </w:pPr>
      <w:bookmarkStart w:id="29" w:name="_Toc96432454"/>
      <w:r w:rsidRPr="00E923B4">
        <w:t xml:space="preserve">Приложение </w:t>
      </w:r>
      <w:r w:rsidR="00BA14DB">
        <w:t>1</w:t>
      </w:r>
      <w:r w:rsidRPr="00E923B4">
        <w:t>. Руководство по расчету времени экспозиции</w:t>
      </w:r>
      <w:bookmarkEnd w:id="29"/>
    </w:p>
    <w:p w14:paraId="3533CD3C" w14:textId="77777777" w:rsidR="003F7937" w:rsidRPr="00E923B4" w:rsidRDefault="003F7937" w:rsidP="007E169F"/>
    <w:tbl>
      <w:tblPr>
        <w:tblW w:w="0" w:type="auto"/>
        <w:tblInd w:w="109" w:type="dxa"/>
        <w:tblBorders>
          <w:top w:val="single" w:sz="4" w:space="0" w:color="000000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0" w:type="dxa"/>
          <w:right w:w="0" w:type="dxa"/>
        </w:tblCellMar>
        <w:tblLook w:val="0680" w:firstRow="0" w:lastRow="0" w:firstColumn="1" w:lastColumn="0" w:noHBand="1" w:noVBand="1"/>
      </w:tblPr>
      <w:tblGrid>
        <w:gridCol w:w="2018"/>
        <w:gridCol w:w="1142"/>
        <w:gridCol w:w="1149"/>
        <w:gridCol w:w="1000"/>
        <w:gridCol w:w="1080"/>
      </w:tblGrid>
      <w:tr w:rsidR="00D67680" w:rsidRPr="003E1CC1" w14:paraId="13961A23" w14:textId="77777777" w:rsidTr="003F7937">
        <w:trPr>
          <w:trHeight w:val="283"/>
        </w:trPr>
        <w:tc>
          <w:tcPr>
            <w:tcW w:w="2018" w:type="dxa"/>
            <w:shd w:val="clear" w:color="auto" w:fill="E8E8E8"/>
            <w:vAlign w:val="center"/>
          </w:tcPr>
          <w:p w14:paraId="198EAFBB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Зона</w:t>
            </w:r>
            <w:r w:rsidR="002B65E6" w:rsidRPr="003E1CC1">
              <w:rPr>
                <w:kern w:val="22"/>
              </w:rPr>
              <w:t xml:space="preserve"> </w:t>
            </w:r>
            <w:r w:rsidRPr="003E1CC1">
              <w:rPr>
                <w:kern w:val="22"/>
              </w:rPr>
              <w:t>исследования</w:t>
            </w:r>
          </w:p>
        </w:tc>
        <w:tc>
          <w:tcPr>
            <w:tcW w:w="1142" w:type="dxa"/>
            <w:vAlign w:val="center"/>
          </w:tcPr>
          <w:p w14:paraId="11F8534E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Доза</w:t>
            </w:r>
          </w:p>
          <w:p w14:paraId="7EA09DEA" w14:textId="342469D4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(</w:t>
            </w:r>
            <w:proofErr w:type="spellStart"/>
            <w:r w:rsidR="00BA14DB">
              <w:rPr>
                <w:kern w:val="22"/>
              </w:rPr>
              <w:t>мкГр</w:t>
            </w:r>
            <w:proofErr w:type="spellEnd"/>
            <w:r w:rsidRPr="003E1CC1">
              <w:rPr>
                <w:kern w:val="22"/>
              </w:rPr>
              <w:t>)</w:t>
            </w:r>
          </w:p>
        </w:tc>
        <w:tc>
          <w:tcPr>
            <w:tcW w:w="1149" w:type="dxa"/>
            <w:vAlign w:val="center"/>
          </w:tcPr>
          <w:p w14:paraId="72D71E41" w14:textId="7613D949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60</w:t>
            </w:r>
            <w:r w:rsidR="00BA14DB">
              <w:rPr>
                <w:kern w:val="22"/>
              </w:rPr>
              <w:t xml:space="preserve"> </w:t>
            </w:r>
            <w:proofErr w:type="spellStart"/>
            <w:r w:rsidR="00BA14DB">
              <w:rPr>
                <w:kern w:val="22"/>
              </w:rPr>
              <w:t>кВп</w:t>
            </w:r>
            <w:proofErr w:type="spellEnd"/>
          </w:p>
          <w:p w14:paraId="41B09461" w14:textId="23106654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6</w:t>
            </w:r>
            <w:r w:rsidR="00BA14DB">
              <w:rPr>
                <w:kern w:val="22"/>
              </w:rPr>
              <w:t xml:space="preserve"> мА</w:t>
            </w:r>
          </w:p>
        </w:tc>
        <w:tc>
          <w:tcPr>
            <w:tcW w:w="1000" w:type="dxa"/>
            <w:vAlign w:val="center"/>
          </w:tcPr>
          <w:p w14:paraId="620C26E6" w14:textId="45D82015" w:rsidR="00D67680" w:rsidRDefault="00BA14DB" w:rsidP="003F7937">
            <w:pPr>
              <w:jc w:val="center"/>
              <w:rPr>
                <w:kern w:val="22"/>
              </w:rPr>
            </w:pPr>
            <w:r>
              <w:rPr>
                <w:kern w:val="22"/>
              </w:rPr>
              <w:t xml:space="preserve">60 </w:t>
            </w:r>
            <w:proofErr w:type="spellStart"/>
            <w:r>
              <w:rPr>
                <w:kern w:val="22"/>
              </w:rPr>
              <w:t>кВп</w:t>
            </w:r>
            <w:proofErr w:type="spellEnd"/>
          </w:p>
          <w:p w14:paraId="63BF235D" w14:textId="2716709C" w:rsidR="00BA14DB" w:rsidRPr="003E1CC1" w:rsidRDefault="00BA14DB" w:rsidP="003F7937">
            <w:pPr>
              <w:jc w:val="center"/>
              <w:rPr>
                <w:kern w:val="22"/>
              </w:rPr>
            </w:pPr>
            <w:r>
              <w:rPr>
                <w:kern w:val="22"/>
              </w:rPr>
              <w:t>2 мА</w:t>
            </w:r>
          </w:p>
        </w:tc>
        <w:tc>
          <w:tcPr>
            <w:tcW w:w="0" w:type="auto"/>
            <w:vAlign w:val="center"/>
          </w:tcPr>
          <w:p w14:paraId="55531077" w14:textId="3E33EB5F" w:rsidR="00D67680" w:rsidRDefault="00BA14DB" w:rsidP="003F7937">
            <w:pPr>
              <w:jc w:val="center"/>
              <w:rPr>
                <w:kern w:val="22"/>
                <w:lang w:val="en-US"/>
              </w:rPr>
            </w:pPr>
            <w:r>
              <w:rPr>
                <w:kern w:val="22"/>
              </w:rPr>
              <w:t xml:space="preserve">60 </w:t>
            </w:r>
            <w:proofErr w:type="spellStart"/>
            <w:r>
              <w:rPr>
                <w:kern w:val="22"/>
              </w:rPr>
              <w:t>кВп</w:t>
            </w:r>
            <w:proofErr w:type="spellEnd"/>
          </w:p>
          <w:p w14:paraId="7BF22583" w14:textId="0B70F22E" w:rsidR="00BA14DB" w:rsidRPr="00BA14DB" w:rsidRDefault="00BA14DB" w:rsidP="003F7937">
            <w:pPr>
              <w:jc w:val="center"/>
              <w:rPr>
                <w:kern w:val="22"/>
              </w:rPr>
            </w:pPr>
            <w:r>
              <w:rPr>
                <w:kern w:val="22"/>
                <w:lang w:val="en-US"/>
              </w:rPr>
              <w:t xml:space="preserve">7 </w:t>
            </w:r>
            <w:r>
              <w:rPr>
                <w:kern w:val="22"/>
              </w:rPr>
              <w:t>мА</w:t>
            </w:r>
          </w:p>
        </w:tc>
      </w:tr>
      <w:tr w:rsidR="00D67680" w:rsidRPr="003E1CC1" w14:paraId="5AA3E962" w14:textId="77777777" w:rsidTr="003F7937">
        <w:trPr>
          <w:trHeight w:val="283"/>
        </w:trPr>
        <w:tc>
          <w:tcPr>
            <w:tcW w:w="2018" w:type="dxa"/>
            <w:shd w:val="clear" w:color="auto" w:fill="E8E8E8"/>
            <w:vAlign w:val="center"/>
          </w:tcPr>
          <w:p w14:paraId="00757AD3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Пациент</w:t>
            </w:r>
          </w:p>
        </w:tc>
        <w:tc>
          <w:tcPr>
            <w:tcW w:w="1142" w:type="dxa"/>
            <w:vAlign w:val="center"/>
          </w:tcPr>
          <w:p w14:paraId="35F5966B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</w:p>
        </w:tc>
        <w:tc>
          <w:tcPr>
            <w:tcW w:w="1149" w:type="dxa"/>
            <w:vAlign w:val="center"/>
          </w:tcPr>
          <w:p w14:paraId="29984F54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Взрослый</w:t>
            </w:r>
          </w:p>
        </w:tc>
        <w:tc>
          <w:tcPr>
            <w:tcW w:w="1000" w:type="dxa"/>
            <w:vAlign w:val="center"/>
          </w:tcPr>
          <w:p w14:paraId="53282141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Взрослый</w:t>
            </w:r>
          </w:p>
        </w:tc>
        <w:tc>
          <w:tcPr>
            <w:tcW w:w="0" w:type="auto"/>
            <w:vAlign w:val="center"/>
          </w:tcPr>
          <w:p w14:paraId="4590AF5A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Взрослый</w:t>
            </w:r>
          </w:p>
        </w:tc>
      </w:tr>
      <w:tr w:rsidR="00D67680" w:rsidRPr="003E1CC1" w14:paraId="3D97A651" w14:textId="77777777" w:rsidTr="003F7937">
        <w:trPr>
          <w:trHeight w:val="283"/>
        </w:trPr>
        <w:tc>
          <w:tcPr>
            <w:tcW w:w="2018" w:type="dxa"/>
            <w:shd w:val="clear" w:color="auto" w:fill="E8E8E8"/>
            <w:vAlign w:val="center"/>
          </w:tcPr>
          <w:p w14:paraId="5D3D3EB3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Расстояние от конуса до кожи</w:t>
            </w:r>
          </w:p>
        </w:tc>
        <w:tc>
          <w:tcPr>
            <w:tcW w:w="1142" w:type="dxa"/>
            <w:vAlign w:val="center"/>
          </w:tcPr>
          <w:p w14:paraId="119B3AA9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</w:p>
        </w:tc>
        <w:tc>
          <w:tcPr>
            <w:tcW w:w="1149" w:type="dxa"/>
            <w:vAlign w:val="center"/>
          </w:tcPr>
          <w:p w14:paraId="0B2632E0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28см</w:t>
            </w:r>
          </w:p>
        </w:tc>
        <w:tc>
          <w:tcPr>
            <w:tcW w:w="1000" w:type="dxa"/>
            <w:vAlign w:val="center"/>
          </w:tcPr>
          <w:p w14:paraId="537A67CE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18см</w:t>
            </w:r>
          </w:p>
        </w:tc>
        <w:tc>
          <w:tcPr>
            <w:tcW w:w="0" w:type="auto"/>
            <w:vAlign w:val="center"/>
          </w:tcPr>
          <w:p w14:paraId="19ED3F07" w14:textId="18BD11E0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2</w:t>
            </w:r>
            <w:r w:rsidR="00BA14DB">
              <w:rPr>
                <w:kern w:val="22"/>
              </w:rPr>
              <w:t>0</w:t>
            </w:r>
            <w:r w:rsidRPr="003E1CC1">
              <w:rPr>
                <w:kern w:val="22"/>
              </w:rPr>
              <w:t>см</w:t>
            </w:r>
          </w:p>
        </w:tc>
      </w:tr>
      <w:tr w:rsidR="00D67680" w:rsidRPr="003E1CC1" w14:paraId="3C8C5ABC" w14:textId="77777777" w:rsidTr="003F7937">
        <w:trPr>
          <w:trHeight w:val="283"/>
        </w:trPr>
        <w:tc>
          <w:tcPr>
            <w:tcW w:w="2018" w:type="dxa"/>
            <w:vMerge w:val="restart"/>
            <w:shd w:val="clear" w:color="auto" w:fill="E8E8E8"/>
            <w:vAlign w:val="center"/>
          </w:tcPr>
          <w:p w14:paraId="7DD442CB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Проекция</w:t>
            </w:r>
            <w:r w:rsidR="002B65E6" w:rsidRPr="003E1CC1">
              <w:rPr>
                <w:kern w:val="22"/>
              </w:rPr>
              <w:t xml:space="preserve"> </w:t>
            </w:r>
            <w:r w:rsidRPr="003E1CC1">
              <w:rPr>
                <w:kern w:val="22"/>
              </w:rPr>
              <w:t>(Модель)</w:t>
            </w:r>
          </w:p>
        </w:tc>
        <w:tc>
          <w:tcPr>
            <w:tcW w:w="1142" w:type="dxa"/>
            <w:vMerge w:val="restart"/>
            <w:vAlign w:val="center"/>
          </w:tcPr>
          <w:p w14:paraId="53136FFD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</w:p>
        </w:tc>
        <w:tc>
          <w:tcPr>
            <w:tcW w:w="1149" w:type="dxa"/>
            <w:vAlign w:val="center"/>
          </w:tcPr>
          <w:p w14:paraId="2BBC1BB2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VX 70</w:t>
            </w:r>
          </w:p>
        </w:tc>
        <w:tc>
          <w:tcPr>
            <w:tcW w:w="1000" w:type="dxa"/>
            <w:vAlign w:val="center"/>
          </w:tcPr>
          <w:p w14:paraId="6A7F4CE2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proofErr w:type="spellStart"/>
            <w:r w:rsidRPr="003E1CC1">
              <w:rPr>
                <w:kern w:val="22"/>
              </w:rPr>
              <w:t>AnyRay</w:t>
            </w:r>
            <w:proofErr w:type="spellEnd"/>
          </w:p>
        </w:tc>
        <w:tc>
          <w:tcPr>
            <w:tcW w:w="0" w:type="auto"/>
            <w:vAlign w:val="center"/>
          </w:tcPr>
          <w:p w14:paraId="30B57669" w14:textId="4223CC69" w:rsidR="00D67680" w:rsidRPr="00BA14DB" w:rsidRDefault="00BA14DB" w:rsidP="003F7937">
            <w:pPr>
              <w:jc w:val="center"/>
              <w:rPr>
                <w:kern w:val="22"/>
                <w:lang w:val="en-US"/>
              </w:rPr>
            </w:pPr>
            <w:proofErr w:type="spellStart"/>
            <w:r>
              <w:rPr>
                <w:kern w:val="22"/>
                <w:lang w:val="en-US"/>
              </w:rPr>
              <w:t>EzRay</w:t>
            </w:r>
            <w:proofErr w:type="spellEnd"/>
            <w:r>
              <w:rPr>
                <w:kern w:val="22"/>
                <w:lang w:val="en-US"/>
              </w:rPr>
              <w:t xml:space="preserve"> P</w:t>
            </w:r>
          </w:p>
        </w:tc>
      </w:tr>
      <w:tr w:rsidR="00D67680" w:rsidRPr="003E1CC1" w14:paraId="756DE014" w14:textId="77777777" w:rsidTr="003F7937">
        <w:trPr>
          <w:trHeight w:val="283"/>
        </w:trPr>
        <w:tc>
          <w:tcPr>
            <w:tcW w:w="2018" w:type="dxa"/>
            <w:vMerge/>
            <w:shd w:val="clear" w:color="auto" w:fill="E8E8E8"/>
            <w:vAlign w:val="center"/>
          </w:tcPr>
          <w:p w14:paraId="6F81A7CD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</w:p>
        </w:tc>
        <w:tc>
          <w:tcPr>
            <w:tcW w:w="1142" w:type="dxa"/>
            <w:vMerge/>
            <w:vAlign w:val="center"/>
          </w:tcPr>
          <w:p w14:paraId="5C0F4494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</w:p>
        </w:tc>
        <w:tc>
          <w:tcPr>
            <w:tcW w:w="3229" w:type="dxa"/>
            <w:gridSpan w:val="3"/>
            <w:vAlign w:val="center"/>
          </w:tcPr>
          <w:p w14:paraId="50C6CB30" w14:textId="2D30AF75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 xml:space="preserve">Примерное время </w:t>
            </w:r>
            <w:r w:rsidR="00BA14DB">
              <w:rPr>
                <w:kern w:val="22"/>
              </w:rPr>
              <w:t>экспозиции</w:t>
            </w:r>
            <w:r w:rsidRPr="003E1CC1">
              <w:rPr>
                <w:kern w:val="22"/>
              </w:rPr>
              <w:t xml:space="preserve"> (сек)</w:t>
            </w:r>
          </w:p>
        </w:tc>
      </w:tr>
      <w:tr w:rsidR="00D67680" w:rsidRPr="003E1CC1" w14:paraId="71FFBD7E" w14:textId="77777777" w:rsidTr="003F7937">
        <w:trPr>
          <w:trHeight w:val="283"/>
        </w:trPr>
        <w:tc>
          <w:tcPr>
            <w:tcW w:w="2018" w:type="dxa"/>
            <w:shd w:val="clear" w:color="auto" w:fill="E8E8E8"/>
            <w:vAlign w:val="center"/>
          </w:tcPr>
          <w:p w14:paraId="133A51D6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Резец и Клык</w:t>
            </w:r>
          </w:p>
        </w:tc>
        <w:tc>
          <w:tcPr>
            <w:tcW w:w="1142" w:type="dxa"/>
            <w:vAlign w:val="center"/>
          </w:tcPr>
          <w:p w14:paraId="3F6227E1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300 ~ 500</w:t>
            </w:r>
          </w:p>
        </w:tc>
        <w:tc>
          <w:tcPr>
            <w:tcW w:w="1149" w:type="dxa"/>
            <w:vAlign w:val="center"/>
          </w:tcPr>
          <w:p w14:paraId="33A0B1DD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0.12 ~ 0.2</w:t>
            </w:r>
          </w:p>
        </w:tc>
        <w:tc>
          <w:tcPr>
            <w:tcW w:w="1000" w:type="dxa"/>
            <w:vAlign w:val="center"/>
          </w:tcPr>
          <w:p w14:paraId="36D43DEF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0.1 ~ 0.2</w:t>
            </w:r>
          </w:p>
        </w:tc>
        <w:tc>
          <w:tcPr>
            <w:tcW w:w="0" w:type="auto"/>
            <w:vAlign w:val="center"/>
          </w:tcPr>
          <w:p w14:paraId="0758BAB7" w14:textId="17CAF545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0.</w:t>
            </w:r>
            <w:r w:rsidR="001E2466">
              <w:rPr>
                <w:kern w:val="22"/>
              </w:rPr>
              <w:t>07</w:t>
            </w:r>
            <w:r w:rsidRPr="003E1CC1">
              <w:rPr>
                <w:kern w:val="22"/>
              </w:rPr>
              <w:t xml:space="preserve"> ~ 0.</w:t>
            </w:r>
            <w:r w:rsidR="001E2466">
              <w:rPr>
                <w:kern w:val="22"/>
              </w:rPr>
              <w:t>10</w:t>
            </w:r>
          </w:p>
        </w:tc>
      </w:tr>
      <w:tr w:rsidR="00D67680" w:rsidRPr="003E1CC1" w14:paraId="4FE8B954" w14:textId="77777777" w:rsidTr="003F7937">
        <w:trPr>
          <w:trHeight w:val="283"/>
        </w:trPr>
        <w:tc>
          <w:tcPr>
            <w:tcW w:w="2018" w:type="dxa"/>
            <w:shd w:val="clear" w:color="auto" w:fill="E8E8E8"/>
            <w:vAlign w:val="center"/>
          </w:tcPr>
          <w:p w14:paraId="7B1581C2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Моляр</w:t>
            </w:r>
          </w:p>
        </w:tc>
        <w:tc>
          <w:tcPr>
            <w:tcW w:w="1142" w:type="dxa"/>
            <w:vAlign w:val="center"/>
          </w:tcPr>
          <w:p w14:paraId="031FDA67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400 ~ 600</w:t>
            </w:r>
          </w:p>
        </w:tc>
        <w:tc>
          <w:tcPr>
            <w:tcW w:w="1149" w:type="dxa"/>
            <w:vAlign w:val="center"/>
          </w:tcPr>
          <w:p w14:paraId="780A5CAF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0.16 ~ 0.25</w:t>
            </w:r>
          </w:p>
        </w:tc>
        <w:tc>
          <w:tcPr>
            <w:tcW w:w="1000" w:type="dxa"/>
            <w:vAlign w:val="center"/>
          </w:tcPr>
          <w:p w14:paraId="4092996A" w14:textId="77777777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0.15 ~ 0.25</w:t>
            </w:r>
          </w:p>
        </w:tc>
        <w:tc>
          <w:tcPr>
            <w:tcW w:w="0" w:type="auto"/>
            <w:vAlign w:val="center"/>
          </w:tcPr>
          <w:p w14:paraId="53146161" w14:textId="670B5EC3" w:rsidR="00D67680" w:rsidRPr="003E1CC1" w:rsidRDefault="00D67680" w:rsidP="003F7937">
            <w:pPr>
              <w:jc w:val="center"/>
              <w:rPr>
                <w:kern w:val="22"/>
              </w:rPr>
            </w:pPr>
            <w:r w:rsidRPr="003E1CC1">
              <w:rPr>
                <w:kern w:val="22"/>
              </w:rPr>
              <w:t>0.</w:t>
            </w:r>
            <w:r w:rsidR="001E2466">
              <w:rPr>
                <w:kern w:val="22"/>
              </w:rPr>
              <w:t>13</w:t>
            </w:r>
            <w:r w:rsidRPr="003E1CC1">
              <w:rPr>
                <w:kern w:val="22"/>
              </w:rPr>
              <w:t xml:space="preserve"> ~ 0.</w:t>
            </w:r>
            <w:r w:rsidR="001E2466">
              <w:rPr>
                <w:kern w:val="22"/>
              </w:rPr>
              <w:t>1</w:t>
            </w:r>
            <w:r w:rsidRPr="003E1CC1">
              <w:rPr>
                <w:kern w:val="22"/>
              </w:rPr>
              <w:t>4</w:t>
            </w:r>
          </w:p>
        </w:tc>
      </w:tr>
    </w:tbl>
    <w:p w14:paraId="5AB99052" w14:textId="77777777" w:rsidR="00D67680" w:rsidRPr="00E923B4" w:rsidRDefault="00D67680" w:rsidP="007E169F"/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5462"/>
      </w:tblGrid>
      <w:tr w:rsidR="00C11616" w:rsidRPr="00E923B4" w14:paraId="3F0E1E22" w14:textId="77777777" w:rsidTr="003F7937">
        <w:trPr>
          <w:trHeight w:val="975"/>
        </w:trPr>
        <w:tc>
          <w:tcPr>
            <w:tcW w:w="1036" w:type="dxa"/>
            <w:vAlign w:val="center"/>
          </w:tcPr>
          <w:p w14:paraId="5D7CEAFD" w14:textId="38B9EBA8" w:rsidR="00C11616" w:rsidRPr="00E923B4" w:rsidRDefault="007F64D8" w:rsidP="007E169F">
            <w:r w:rsidRPr="00E923B4">
              <w:rPr>
                <w:noProof/>
                <w:lang w:eastAsia="ru-RU"/>
              </w:rPr>
              <w:drawing>
                <wp:inline distT="0" distB="0" distL="0" distR="0" wp14:anchorId="4F924EB8" wp14:editId="3AE2B5A5">
                  <wp:extent cx="520995" cy="520995"/>
                  <wp:effectExtent l="0" t="0" r="0" b="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79" cy="52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2" w:type="dxa"/>
            <w:vAlign w:val="center"/>
          </w:tcPr>
          <w:p w14:paraId="1C4FDE41" w14:textId="100E9559" w:rsidR="00C11616" w:rsidRPr="00E923B4" w:rsidRDefault="00C02180" w:rsidP="007E169F">
            <w:r w:rsidRPr="00E923B4">
              <w:t>Для крупных пациентов увеличьте параметры на 25%. Для детей уменьшите параметры на 20%. Для пациентов без зубов уменьшите параметры на 20%</w:t>
            </w:r>
          </w:p>
        </w:tc>
      </w:tr>
    </w:tbl>
    <w:p w14:paraId="69F48AA7" w14:textId="77777777" w:rsidR="00C11616" w:rsidRPr="00E923B4" w:rsidRDefault="00C11616" w:rsidP="007E169F">
      <w:r w:rsidRPr="00E923B4">
        <w:br w:type="page"/>
      </w:r>
    </w:p>
    <w:p w14:paraId="6EA75798" w14:textId="29007F45" w:rsidR="00DA0588" w:rsidRPr="00E923B4" w:rsidRDefault="00DA0588" w:rsidP="00C75DC9">
      <w:pPr>
        <w:pStyle w:val="31"/>
      </w:pPr>
      <w:bookmarkStart w:id="30" w:name="_Toc96432455"/>
      <w:r w:rsidRPr="00E923B4">
        <w:lastRenderedPageBreak/>
        <w:t xml:space="preserve">Приложение </w:t>
      </w:r>
      <w:r w:rsidR="001E2466">
        <w:t>2</w:t>
      </w:r>
      <w:r w:rsidRPr="00E923B4">
        <w:t>. Коды ошибок</w:t>
      </w:r>
      <w:bookmarkEnd w:id="30"/>
    </w:p>
    <w:p w14:paraId="24D846D9" w14:textId="77777777" w:rsidR="00DA0588" w:rsidRPr="00E923B4" w:rsidRDefault="00DA0588" w:rsidP="007E169F"/>
    <w:p w14:paraId="1822CA93" w14:textId="6B0141D9" w:rsidR="00DA0588" w:rsidRPr="00E923B4" w:rsidRDefault="00DA0588" w:rsidP="007E169F">
      <w:r w:rsidRPr="00E923B4">
        <w:t>1. Драйвер USB не установлен.</w:t>
      </w:r>
    </w:p>
    <w:p w14:paraId="09C237C8" w14:textId="77777777" w:rsidR="00DA0588" w:rsidRPr="00E923B4" w:rsidRDefault="00DA0588" w:rsidP="007E169F">
      <w:r w:rsidRPr="00E923B4">
        <w:t>Решение</w:t>
      </w:r>
      <w:proofErr w:type="gramStart"/>
      <w:r w:rsidRPr="00E923B4">
        <w:t>: Переустановите</w:t>
      </w:r>
      <w:proofErr w:type="gramEnd"/>
      <w:r w:rsidRPr="00E923B4">
        <w:t xml:space="preserve"> драйвер USB.</w:t>
      </w:r>
    </w:p>
    <w:p w14:paraId="642CD548" w14:textId="293AE874" w:rsidR="00DA0588" w:rsidRPr="00E923B4" w:rsidRDefault="00DA0588" w:rsidP="007E169F">
      <w:r w:rsidRPr="00E923B4">
        <w:t>2. Блок управления не найден.</w:t>
      </w:r>
    </w:p>
    <w:p w14:paraId="26FF0CCA" w14:textId="618930CF" w:rsidR="00DA0588" w:rsidRPr="00E923B4" w:rsidRDefault="00DA0588" w:rsidP="007E169F">
      <w:r w:rsidRPr="00E923B4">
        <w:t xml:space="preserve">Решение: Проверьте и </w:t>
      </w:r>
      <w:proofErr w:type="spellStart"/>
      <w:r w:rsidRPr="00E923B4">
        <w:t>перепод</w:t>
      </w:r>
      <w:r w:rsidR="001E2466">
        <w:t>ключите</w:t>
      </w:r>
      <w:proofErr w:type="spellEnd"/>
      <w:r w:rsidRPr="00E923B4">
        <w:t xml:space="preserve"> USB кабель.</w:t>
      </w:r>
    </w:p>
    <w:p w14:paraId="3C9BC0B8" w14:textId="5AD1DC81" w:rsidR="00DA0588" w:rsidRPr="00E923B4" w:rsidRDefault="00DA0588" w:rsidP="007E169F">
      <w:r w:rsidRPr="00E923B4">
        <w:t>3. Драйвер USB</w:t>
      </w:r>
      <w:r w:rsidR="001E2466">
        <w:t>-устройства</w:t>
      </w:r>
      <w:r w:rsidRPr="00E923B4">
        <w:t xml:space="preserve"> работает неправильно.</w:t>
      </w:r>
    </w:p>
    <w:p w14:paraId="3E3D21AB" w14:textId="77777777" w:rsidR="00DA0588" w:rsidRPr="00E923B4" w:rsidRDefault="00DA0588" w:rsidP="007E169F">
      <w:r w:rsidRPr="00E923B4">
        <w:t>Решение</w:t>
      </w:r>
      <w:proofErr w:type="gramStart"/>
      <w:r w:rsidRPr="00E923B4">
        <w:t>: Переустановите</w:t>
      </w:r>
      <w:proofErr w:type="gramEnd"/>
      <w:r w:rsidRPr="00E923B4">
        <w:t xml:space="preserve"> драйвер USB.</w:t>
      </w:r>
    </w:p>
    <w:p w14:paraId="4CFC0759" w14:textId="6F6D4E57" w:rsidR="00DA0588" w:rsidRPr="00E923B4" w:rsidRDefault="00DA0588" w:rsidP="007E169F">
      <w:r w:rsidRPr="00E923B4">
        <w:t>4. Программа получения снимка уже запущена.</w:t>
      </w:r>
    </w:p>
    <w:p w14:paraId="7BB2C535" w14:textId="77777777" w:rsidR="00DA0588" w:rsidRPr="00E923B4" w:rsidRDefault="00DA0588" w:rsidP="007E169F">
      <w:r w:rsidRPr="00E923B4">
        <w:t>Решение: Закройте остальные программы.</w:t>
      </w:r>
    </w:p>
    <w:p w14:paraId="24086BC6" w14:textId="2E296A5F" w:rsidR="00DA0588" w:rsidRPr="00E923B4" w:rsidRDefault="00DA0588" w:rsidP="007E169F">
      <w:r w:rsidRPr="00E923B4">
        <w:t>5. Время ответа детектора вышло.</w:t>
      </w:r>
    </w:p>
    <w:p w14:paraId="721B3EA1" w14:textId="37BE758A" w:rsidR="00DA0588" w:rsidRPr="00E923B4" w:rsidRDefault="00DA0588" w:rsidP="007E169F">
      <w:r w:rsidRPr="00E923B4">
        <w:t xml:space="preserve">Решение: Проверьте и </w:t>
      </w:r>
      <w:proofErr w:type="spellStart"/>
      <w:r w:rsidR="001E2466" w:rsidRPr="00E923B4">
        <w:t>перепод</w:t>
      </w:r>
      <w:r w:rsidR="001E2466">
        <w:t>ключите</w:t>
      </w:r>
      <w:proofErr w:type="spellEnd"/>
      <w:r w:rsidR="001E2466" w:rsidRPr="00E923B4">
        <w:t xml:space="preserve"> </w:t>
      </w:r>
      <w:r w:rsidRPr="00E923B4">
        <w:t xml:space="preserve">USB кабель. </w:t>
      </w:r>
      <w:r w:rsidR="001E2466">
        <w:t>Если сообщение отображается повторно, с</w:t>
      </w:r>
      <w:r w:rsidRPr="00E923B4">
        <w:t>вяжитесь с сервисным центром.</w:t>
      </w:r>
    </w:p>
    <w:p w14:paraId="6CB69246" w14:textId="5CCB569B" w:rsidR="00DA0588" w:rsidRPr="00E923B4" w:rsidRDefault="00DA0588" w:rsidP="007E169F">
      <w:r w:rsidRPr="00E923B4">
        <w:t>6. Ошибка передачи данных.</w:t>
      </w:r>
    </w:p>
    <w:p w14:paraId="3316841D" w14:textId="77777777" w:rsidR="00DA0588" w:rsidRPr="00E923B4" w:rsidRDefault="00DA0588" w:rsidP="007E169F">
      <w:r w:rsidRPr="00E923B4">
        <w:t xml:space="preserve">Решение: </w:t>
      </w:r>
      <w:proofErr w:type="spellStart"/>
      <w:r w:rsidRPr="00E923B4">
        <w:t>Переподключите</w:t>
      </w:r>
      <w:proofErr w:type="spellEnd"/>
      <w:r w:rsidRPr="00E923B4">
        <w:t xml:space="preserve"> USB кабель.</w:t>
      </w:r>
    </w:p>
    <w:p w14:paraId="31983436" w14:textId="7814A659" w:rsidR="00DA0588" w:rsidRPr="00E923B4" w:rsidRDefault="00DA0588" w:rsidP="007E169F">
      <w:r w:rsidRPr="00E923B4">
        <w:t xml:space="preserve">7. </w:t>
      </w:r>
      <w:r w:rsidR="001E2466">
        <w:t>Захват</w:t>
      </w:r>
      <w:r w:rsidRPr="00E923B4">
        <w:t xml:space="preserve"> изображения</w:t>
      </w:r>
      <w:r w:rsidR="001E2466">
        <w:t xml:space="preserve"> отменен</w:t>
      </w:r>
      <w:r w:rsidRPr="00E923B4">
        <w:t>.</w:t>
      </w:r>
    </w:p>
    <w:p w14:paraId="3717B83D" w14:textId="77777777" w:rsidR="00DA0588" w:rsidRPr="00E923B4" w:rsidRDefault="00DA0588" w:rsidP="007E169F">
      <w:r w:rsidRPr="00E923B4">
        <w:t>Решение: Пользователь отменил процесс. Попробуйте снова.</w:t>
      </w:r>
    </w:p>
    <w:p w14:paraId="3F9AADAD" w14:textId="22347C2C" w:rsidR="00DA0588" w:rsidRPr="00E923B4" w:rsidRDefault="00DA0588" w:rsidP="007E169F">
      <w:r w:rsidRPr="00E923B4">
        <w:t>8. Невозможно найти темные зоны.</w:t>
      </w:r>
    </w:p>
    <w:p w14:paraId="2C059C3E" w14:textId="1735C576" w:rsidR="00DA0588" w:rsidRPr="00E923B4" w:rsidRDefault="00DA0588" w:rsidP="007E169F">
      <w:r w:rsidRPr="00E923B4">
        <w:t>Решени</w:t>
      </w:r>
      <w:r w:rsidR="00846846" w:rsidRPr="00E923B4">
        <w:t>е</w:t>
      </w:r>
      <w:proofErr w:type="gramStart"/>
      <w:r w:rsidR="00846846" w:rsidRPr="00E923B4">
        <w:t xml:space="preserve">: </w:t>
      </w:r>
      <w:r w:rsidRPr="00E923B4">
        <w:t>Восстановите</w:t>
      </w:r>
      <w:proofErr w:type="gramEnd"/>
      <w:r w:rsidRPr="00E923B4">
        <w:t xml:space="preserve"> данные калибровки с установочно</w:t>
      </w:r>
      <w:r w:rsidR="00C75DC9" w:rsidRPr="00E923B4">
        <w:t>й флешки</w:t>
      </w:r>
      <w:r w:rsidRPr="00E923B4">
        <w:t xml:space="preserve"> или заново откалибруйте сенсор. Свяжитесь с сервисным центром.</w:t>
      </w:r>
    </w:p>
    <w:p w14:paraId="50CCD717" w14:textId="5E32EA52" w:rsidR="00DA0588" w:rsidRPr="00E923B4" w:rsidRDefault="00DA0588" w:rsidP="007E169F">
      <w:r w:rsidRPr="00E923B4">
        <w:t>9. Невозможно найти светлые зоны для калибровки.</w:t>
      </w:r>
    </w:p>
    <w:p w14:paraId="5D6470C9" w14:textId="77777777" w:rsidR="00DA0588" w:rsidRPr="00E923B4" w:rsidRDefault="00DA0588" w:rsidP="007E169F">
      <w:r w:rsidRPr="00E923B4">
        <w:t>Решение</w:t>
      </w:r>
      <w:proofErr w:type="gramStart"/>
      <w:r w:rsidRPr="00E923B4">
        <w:t>: Переустановите</w:t>
      </w:r>
      <w:proofErr w:type="gramEnd"/>
      <w:r w:rsidRPr="00E923B4">
        <w:t xml:space="preserve"> драйвер EzSensor.</w:t>
      </w:r>
    </w:p>
    <w:p w14:paraId="655C6F22" w14:textId="77777777" w:rsidR="00DA0588" w:rsidRPr="00E923B4" w:rsidRDefault="00DA0588" w:rsidP="007E169F">
      <w:r w:rsidRPr="00E923B4">
        <w:t>10. Ошибка коррекции битых пикселей.</w:t>
      </w:r>
    </w:p>
    <w:p w14:paraId="2620699C" w14:textId="48211D70" w:rsidR="00DA0588" w:rsidRPr="00E923B4" w:rsidRDefault="00DA0588" w:rsidP="007E169F">
      <w:r w:rsidRPr="00E923B4">
        <w:t>Решение</w:t>
      </w:r>
      <w:proofErr w:type="gramStart"/>
      <w:r w:rsidRPr="00E923B4">
        <w:t>:</w:t>
      </w:r>
      <w:r w:rsidR="00C11616" w:rsidRPr="00E923B4">
        <w:t xml:space="preserve"> </w:t>
      </w:r>
      <w:r w:rsidRPr="00E923B4">
        <w:t>Восстановите</w:t>
      </w:r>
      <w:proofErr w:type="gramEnd"/>
      <w:r w:rsidRPr="00E923B4">
        <w:t xml:space="preserve"> данные калибровки </w:t>
      </w:r>
      <w:proofErr w:type="spellStart"/>
      <w:r w:rsidRPr="00E923B4">
        <w:t>визиографа</w:t>
      </w:r>
      <w:proofErr w:type="spellEnd"/>
      <w:r w:rsidRPr="00E923B4">
        <w:t xml:space="preserve"> EzSensor с установочно</w:t>
      </w:r>
      <w:r w:rsidR="00C75DC9" w:rsidRPr="00E923B4">
        <w:t>й флешки</w:t>
      </w:r>
      <w:r w:rsidRPr="00E923B4">
        <w:t xml:space="preserve"> или заново откалибруйте сенсор. Свяжитесь с сервисным центром.</w:t>
      </w:r>
    </w:p>
    <w:p w14:paraId="067C1436" w14:textId="77777777" w:rsidR="00DA0588" w:rsidRPr="00E923B4" w:rsidRDefault="00DA0588" w:rsidP="007E169F">
      <w:r w:rsidRPr="00E923B4">
        <w:t>11. Неправильные параметры получения изображения.</w:t>
      </w:r>
    </w:p>
    <w:p w14:paraId="6120201A" w14:textId="39732A7A" w:rsidR="00DA0588" w:rsidRPr="00E923B4" w:rsidRDefault="00DA0588" w:rsidP="007E169F">
      <w:r w:rsidRPr="00E923B4">
        <w:t>Решение: Проверьте источник рентгеновских лучей. Если проблема</w:t>
      </w:r>
      <w:r w:rsidR="00846846" w:rsidRPr="00E923B4">
        <w:t xml:space="preserve"> </w:t>
      </w:r>
      <w:r w:rsidRPr="00E923B4">
        <w:t>возникает повторно, свяжитесь с технической поддержкой.</w:t>
      </w:r>
    </w:p>
    <w:p w14:paraId="467D03E6" w14:textId="6EDDAAAD" w:rsidR="00DA0588" w:rsidRPr="00E923B4" w:rsidRDefault="00DA0588" w:rsidP="007E169F">
      <w:r w:rsidRPr="00E923B4">
        <w:t>12. Невозможно загрузить “EzSensor.dll”</w:t>
      </w:r>
    </w:p>
    <w:p w14:paraId="450B6519" w14:textId="01BAFDF3" w:rsidR="00DA0588" w:rsidRPr="00E923B4" w:rsidRDefault="00DA0588" w:rsidP="007E169F">
      <w:r w:rsidRPr="00E923B4">
        <w:t>Решение</w:t>
      </w:r>
      <w:proofErr w:type="gramStart"/>
      <w:r w:rsidRPr="00E923B4">
        <w:t>: Переустановите</w:t>
      </w:r>
      <w:proofErr w:type="gramEnd"/>
      <w:r w:rsidRPr="00E923B4">
        <w:t xml:space="preserve"> </w:t>
      </w:r>
      <w:r w:rsidR="001E2466">
        <w:t>драйвер</w:t>
      </w:r>
      <w:r w:rsidRPr="00E923B4">
        <w:t>.</w:t>
      </w:r>
    </w:p>
    <w:p w14:paraId="601CE1FC" w14:textId="5210CDA4" w:rsidR="00DA0588" w:rsidRPr="00E923B4" w:rsidRDefault="00DA0588" w:rsidP="007E169F">
      <w:r w:rsidRPr="00E923B4">
        <w:t>13. “EzSensor.dll” был поврежден.</w:t>
      </w:r>
    </w:p>
    <w:p w14:paraId="4F1664A7" w14:textId="672CA2BB" w:rsidR="00DA0588" w:rsidRPr="00E923B4" w:rsidRDefault="00DA0588" w:rsidP="007E169F">
      <w:r w:rsidRPr="00E923B4">
        <w:t>Решение</w:t>
      </w:r>
      <w:proofErr w:type="gramStart"/>
      <w:r w:rsidRPr="00E923B4">
        <w:t>: Переустановите</w:t>
      </w:r>
      <w:proofErr w:type="gramEnd"/>
      <w:r w:rsidRPr="00E923B4">
        <w:t xml:space="preserve"> </w:t>
      </w:r>
      <w:r w:rsidR="001E2466">
        <w:t>драйвер</w:t>
      </w:r>
      <w:r w:rsidRPr="00E923B4">
        <w:t>.</w:t>
      </w:r>
    </w:p>
    <w:p w14:paraId="51A846A0" w14:textId="50FCF691" w:rsidR="00DA0588" w:rsidRPr="00E923B4" w:rsidRDefault="00DA0588" w:rsidP="00C75DC9">
      <w:pPr>
        <w:pStyle w:val="31"/>
      </w:pPr>
      <w:bookmarkStart w:id="31" w:name="_Toc96432456"/>
      <w:r w:rsidRPr="00E923B4">
        <w:lastRenderedPageBreak/>
        <w:t xml:space="preserve">Приложение </w:t>
      </w:r>
      <w:r w:rsidR="001E2466">
        <w:t>3</w:t>
      </w:r>
      <w:r w:rsidRPr="00E923B4">
        <w:t>. Устранение неполадок</w:t>
      </w:r>
      <w:bookmarkEnd w:id="31"/>
    </w:p>
    <w:p w14:paraId="36DE0D1B" w14:textId="77777777" w:rsidR="003E1CC1" w:rsidRDefault="003E1CC1" w:rsidP="007E169F"/>
    <w:p w14:paraId="3FAA4350" w14:textId="5A317839" w:rsidR="00DA0588" w:rsidRPr="00E923B4" w:rsidRDefault="00DA0588" w:rsidP="007E169F">
      <w:r w:rsidRPr="00E923B4">
        <w:t>В случае возникновения любых неполадок для их устранения смотрите таблицу ниже. Если проблема возникает повторно, свяжитесь с местным дистрибьютором VATECH.</w:t>
      </w:r>
    </w:p>
    <w:p w14:paraId="01E53014" w14:textId="77777777" w:rsidR="00DA0588" w:rsidRPr="00E923B4" w:rsidRDefault="00DA0588" w:rsidP="007E169F"/>
    <w:tbl>
      <w:tblPr>
        <w:tblW w:w="0" w:type="auto"/>
        <w:tblInd w:w="11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2286"/>
        <w:gridCol w:w="3521"/>
      </w:tblGrid>
      <w:tr w:rsidR="00DA0588" w:rsidRPr="007612CA" w14:paraId="6364067A" w14:textId="77777777" w:rsidTr="003E1CC1">
        <w:trPr>
          <w:trHeight w:val="567"/>
        </w:trPr>
        <w:tc>
          <w:tcPr>
            <w:tcW w:w="579" w:type="dxa"/>
            <w:tcBorders>
              <w:top w:val="single" w:sz="2" w:space="0" w:color="000000"/>
              <w:left w:val="nil"/>
              <w:bottom w:val="single" w:sz="4" w:space="0" w:color="C2C2C2"/>
              <w:right w:val="single" w:sz="4" w:space="0" w:color="C2C2C2"/>
            </w:tcBorders>
            <w:shd w:val="clear" w:color="auto" w:fill="E8E8E8"/>
            <w:vAlign w:val="center"/>
          </w:tcPr>
          <w:p w14:paraId="748DC5FE" w14:textId="77777777" w:rsidR="00DA0588" w:rsidRPr="001E2466" w:rsidRDefault="00DA0588" w:rsidP="00E923B4">
            <w:pPr>
              <w:jc w:val="center"/>
            </w:pPr>
            <w:r w:rsidRPr="001E2466">
              <w:t>№</w:t>
            </w:r>
          </w:p>
        </w:tc>
        <w:tc>
          <w:tcPr>
            <w:tcW w:w="2286" w:type="dxa"/>
            <w:tcBorders>
              <w:top w:val="single" w:sz="2" w:space="0" w:color="000000"/>
              <w:left w:val="single" w:sz="4" w:space="0" w:color="C2C2C2"/>
              <w:bottom w:val="single" w:sz="4" w:space="0" w:color="C2C2C2"/>
              <w:right w:val="single" w:sz="4" w:space="0" w:color="A7A8A7"/>
            </w:tcBorders>
            <w:shd w:val="clear" w:color="auto" w:fill="E8E8E8"/>
            <w:vAlign w:val="center"/>
          </w:tcPr>
          <w:p w14:paraId="7DF19748" w14:textId="77777777" w:rsidR="00DA0588" w:rsidRPr="001E2466" w:rsidRDefault="00DA0588" w:rsidP="00E923B4">
            <w:pPr>
              <w:jc w:val="center"/>
            </w:pPr>
            <w:r w:rsidRPr="001E2466">
              <w:t>Проблема</w:t>
            </w:r>
          </w:p>
        </w:tc>
        <w:tc>
          <w:tcPr>
            <w:tcW w:w="3521" w:type="dxa"/>
            <w:tcBorders>
              <w:top w:val="single" w:sz="2" w:space="0" w:color="000000"/>
              <w:left w:val="single" w:sz="4" w:space="0" w:color="A7A8A7"/>
              <w:bottom w:val="single" w:sz="4" w:space="0" w:color="C2C2C2"/>
              <w:right w:val="nil"/>
            </w:tcBorders>
            <w:shd w:val="clear" w:color="auto" w:fill="E8E8E8"/>
            <w:vAlign w:val="center"/>
          </w:tcPr>
          <w:p w14:paraId="3845A8A8" w14:textId="77777777" w:rsidR="00DA0588" w:rsidRPr="001E2466" w:rsidRDefault="00DA0588" w:rsidP="00E923B4">
            <w:pPr>
              <w:jc w:val="center"/>
            </w:pPr>
            <w:r w:rsidRPr="001E2466">
              <w:t>Действия для устранения</w:t>
            </w:r>
          </w:p>
        </w:tc>
      </w:tr>
      <w:tr w:rsidR="00DA0588" w:rsidRPr="007612CA" w14:paraId="3F466C3F" w14:textId="77777777" w:rsidTr="003E1CC1">
        <w:trPr>
          <w:trHeight w:val="283"/>
        </w:trPr>
        <w:tc>
          <w:tcPr>
            <w:tcW w:w="579" w:type="dxa"/>
            <w:tcBorders>
              <w:top w:val="single" w:sz="4" w:space="0" w:color="C2C2C2"/>
              <w:left w:val="nil"/>
              <w:bottom w:val="single" w:sz="4" w:space="0" w:color="000000"/>
              <w:right w:val="single" w:sz="4" w:space="0" w:color="C2C2C2"/>
            </w:tcBorders>
            <w:vAlign w:val="center"/>
          </w:tcPr>
          <w:p w14:paraId="443446D4" w14:textId="592FB79E" w:rsidR="00DA0588" w:rsidRPr="007612CA" w:rsidRDefault="001E2466" w:rsidP="00E923B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86" w:type="dxa"/>
            <w:tcBorders>
              <w:top w:val="single" w:sz="4" w:space="0" w:color="C2C2C2"/>
              <w:left w:val="single" w:sz="4" w:space="0" w:color="C2C2C2"/>
              <w:bottom w:val="single" w:sz="4" w:space="0" w:color="000000"/>
              <w:right w:val="single" w:sz="4" w:space="0" w:color="A7A8A7"/>
            </w:tcBorders>
            <w:vAlign w:val="center"/>
          </w:tcPr>
          <w:p w14:paraId="248E10AE" w14:textId="55D50D98" w:rsidR="00DA0588" w:rsidRPr="007612CA" w:rsidRDefault="00DA0588" w:rsidP="00E923B4">
            <w:pPr>
              <w:jc w:val="center"/>
              <w:rPr>
                <w:sz w:val="20"/>
              </w:rPr>
            </w:pPr>
            <w:r w:rsidRPr="007612CA">
              <w:rPr>
                <w:sz w:val="20"/>
              </w:rPr>
              <w:t>Появляется сообщение об ошибке “PID 2</w:t>
            </w:r>
            <w:r w:rsidR="001E2466">
              <w:rPr>
                <w:sz w:val="20"/>
                <w:lang w:val="en-US"/>
              </w:rPr>
              <w:t>XXX</w:t>
            </w:r>
            <w:r w:rsidRPr="007612CA">
              <w:rPr>
                <w:sz w:val="20"/>
              </w:rPr>
              <w:t xml:space="preserve"> NO; #0 (Check Connection)”</w:t>
            </w:r>
          </w:p>
        </w:tc>
        <w:tc>
          <w:tcPr>
            <w:tcW w:w="3521" w:type="dxa"/>
            <w:tcBorders>
              <w:top w:val="single" w:sz="4" w:space="0" w:color="C2C2C2"/>
              <w:left w:val="single" w:sz="4" w:space="0" w:color="A7A8A7"/>
              <w:bottom w:val="single" w:sz="4" w:space="0" w:color="000000"/>
              <w:right w:val="nil"/>
            </w:tcBorders>
            <w:vAlign w:val="center"/>
          </w:tcPr>
          <w:p w14:paraId="792298A2" w14:textId="47AD7790" w:rsidR="00DA0588" w:rsidRPr="007612CA" w:rsidRDefault="00DA0588" w:rsidP="00E923B4">
            <w:pPr>
              <w:jc w:val="center"/>
              <w:rPr>
                <w:sz w:val="20"/>
              </w:rPr>
            </w:pPr>
            <w:r w:rsidRPr="007612CA">
              <w:rPr>
                <w:sz w:val="20"/>
              </w:rPr>
              <w:t xml:space="preserve">Отсоедините USB кабель от </w:t>
            </w:r>
            <w:r w:rsidR="001E2466">
              <w:rPr>
                <w:sz w:val="20"/>
              </w:rPr>
              <w:t xml:space="preserve">разъема на ПК. </w:t>
            </w:r>
            <w:r w:rsidR="001E2466">
              <w:t>Откройте</w:t>
            </w:r>
            <w:r w:rsidR="001E2466">
              <w:rPr>
                <w:spacing w:val="1"/>
              </w:rPr>
              <w:t xml:space="preserve"> </w:t>
            </w:r>
            <w:r w:rsidR="001E2466">
              <w:t>Диспетчер</w:t>
            </w:r>
            <w:r w:rsidR="001E2466">
              <w:rPr>
                <w:spacing w:val="1"/>
              </w:rPr>
              <w:t xml:space="preserve"> </w:t>
            </w:r>
            <w:r w:rsidR="001E2466">
              <w:t>устройств</w:t>
            </w:r>
            <w:r w:rsidR="001E2466">
              <w:rPr>
                <w:spacing w:val="-57"/>
              </w:rPr>
              <w:t xml:space="preserve"> </w:t>
            </w:r>
            <w:r w:rsidR="001E2466">
              <w:t>Windows и проверьте правильность</w:t>
            </w:r>
            <w:r w:rsidR="001E2466">
              <w:rPr>
                <w:spacing w:val="1"/>
              </w:rPr>
              <w:t xml:space="preserve"> </w:t>
            </w:r>
            <w:r w:rsidR="001E2466">
              <w:t>установки устройства. Кроме того,</w:t>
            </w:r>
            <w:r w:rsidR="001E2466">
              <w:rPr>
                <w:spacing w:val="1"/>
              </w:rPr>
              <w:t xml:space="preserve"> </w:t>
            </w:r>
            <w:r w:rsidR="001E2466">
              <w:t>попробуйте</w:t>
            </w:r>
            <w:r w:rsidR="001E2466">
              <w:rPr>
                <w:spacing w:val="1"/>
              </w:rPr>
              <w:t xml:space="preserve"> </w:t>
            </w:r>
            <w:r w:rsidR="001E2466">
              <w:t>подключить</w:t>
            </w:r>
            <w:r w:rsidR="001E2466">
              <w:rPr>
                <w:spacing w:val="1"/>
              </w:rPr>
              <w:t xml:space="preserve"> </w:t>
            </w:r>
            <w:r w:rsidR="001E2466">
              <w:t>изделие</w:t>
            </w:r>
            <w:r w:rsidR="001E2466">
              <w:rPr>
                <w:spacing w:val="1"/>
              </w:rPr>
              <w:t xml:space="preserve"> </w:t>
            </w:r>
            <w:r w:rsidR="001E2466">
              <w:t>в</w:t>
            </w:r>
            <w:r w:rsidR="001E2466">
              <w:rPr>
                <w:spacing w:val="-57"/>
              </w:rPr>
              <w:t xml:space="preserve"> </w:t>
            </w:r>
            <w:r w:rsidR="001E2466">
              <w:t>другой порт</w:t>
            </w:r>
            <w:r w:rsidR="001E2466">
              <w:rPr>
                <w:spacing w:val="-1"/>
              </w:rPr>
              <w:t xml:space="preserve"> </w:t>
            </w:r>
            <w:r w:rsidR="001E2466">
              <w:t>USB</w:t>
            </w:r>
            <w:r w:rsidR="001E2466">
              <w:rPr>
                <w:spacing w:val="-2"/>
              </w:rPr>
              <w:t xml:space="preserve"> </w:t>
            </w:r>
            <w:r w:rsidR="001E2466">
              <w:t>на</w:t>
            </w:r>
            <w:r w:rsidR="001E2466">
              <w:rPr>
                <w:spacing w:val="-2"/>
              </w:rPr>
              <w:t xml:space="preserve"> </w:t>
            </w:r>
            <w:r w:rsidR="001E2466">
              <w:t>компьютере</w:t>
            </w:r>
          </w:p>
        </w:tc>
      </w:tr>
    </w:tbl>
    <w:p w14:paraId="0263D250" w14:textId="77777777" w:rsidR="00A664E3" w:rsidRPr="00E923B4" w:rsidRDefault="00A664E3" w:rsidP="007E169F">
      <w:r w:rsidRPr="00E923B4">
        <w:br w:type="page"/>
      </w:r>
    </w:p>
    <w:p w14:paraId="0741B4A5" w14:textId="46EFB333" w:rsidR="000B13D2" w:rsidRDefault="000B13D2" w:rsidP="00956ED2">
      <w:pPr>
        <w:pStyle w:val="31"/>
      </w:pPr>
      <w:bookmarkStart w:id="32" w:name="_Toc96432457"/>
      <w:r>
        <w:lastRenderedPageBreak/>
        <w:t>Гарантийные обязательства</w:t>
      </w:r>
      <w:bookmarkEnd w:id="32"/>
    </w:p>
    <w:p w14:paraId="74BA97DF" w14:textId="77777777" w:rsidR="00EB19ED" w:rsidRPr="00EB19ED" w:rsidRDefault="00EB19ED" w:rsidP="00EB19ED"/>
    <w:p w14:paraId="78D13754" w14:textId="356138E1" w:rsidR="000B13D2" w:rsidRDefault="000B13D2" w:rsidP="00956ED2">
      <w:pPr>
        <w:pStyle w:val="41"/>
      </w:pPr>
      <w:bookmarkStart w:id="33" w:name="_Toc489448187"/>
      <w:bookmarkStart w:id="34" w:name="_Toc489970229"/>
      <w:r w:rsidRPr="0004133A">
        <w:t>Название и юридический адрес производителя</w:t>
      </w:r>
      <w:bookmarkEnd w:id="33"/>
      <w:bookmarkEnd w:id="34"/>
    </w:p>
    <w:p w14:paraId="6DCFD4BF" w14:textId="77777777" w:rsidR="00EB19ED" w:rsidRPr="00EB19ED" w:rsidRDefault="00EB19ED" w:rsidP="00EB19ED"/>
    <w:p w14:paraId="17757978" w14:textId="34038CEA" w:rsidR="005A717E" w:rsidRPr="00F9608D" w:rsidRDefault="005A717E" w:rsidP="007612CA">
      <w:pPr>
        <w:rPr>
          <w:lang w:val="en-US"/>
        </w:rPr>
      </w:pPr>
      <w:r w:rsidRPr="00F9608D">
        <w:rPr>
          <w:lang w:val="en-US"/>
        </w:rPr>
        <w:t>«</w:t>
      </w:r>
      <w:proofErr w:type="spellStart"/>
      <w:r w:rsidRPr="00E923B4">
        <w:t>Р</w:t>
      </w:r>
      <w:r w:rsidR="007918CA" w:rsidRPr="00E923B4">
        <w:t>э</w:t>
      </w:r>
      <w:r w:rsidRPr="00E923B4">
        <w:t>йенс</w:t>
      </w:r>
      <w:proofErr w:type="spellEnd"/>
      <w:r w:rsidRPr="00F9608D">
        <w:rPr>
          <w:lang w:val="en-US"/>
        </w:rPr>
        <w:t xml:space="preserve"> </w:t>
      </w:r>
      <w:r w:rsidRPr="00E923B4">
        <w:t>Ко</w:t>
      </w:r>
      <w:r w:rsidRPr="00F9608D">
        <w:rPr>
          <w:lang w:val="en-US"/>
        </w:rPr>
        <w:t xml:space="preserve">., </w:t>
      </w:r>
      <w:proofErr w:type="gramStart"/>
      <w:r w:rsidRPr="00E923B4">
        <w:t>Лтд</w:t>
      </w:r>
      <w:r w:rsidRPr="00F9608D">
        <w:rPr>
          <w:lang w:val="en-US"/>
        </w:rPr>
        <w:t>.»</w:t>
      </w:r>
      <w:proofErr w:type="gramEnd"/>
      <w:r w:rsidRPr="00F9608D">
        <w:rPr>
          <w:lang w:val="en-US"/>
        </w:rPr>
        <w:t xml:space="preserve">, </w:t>
      </w:r>
      <w:r w:rsidRPr="00E923B4">
        <w:t>Корея</w:t>
      </w:r>
    </w:p>
    <w:p w14:paraId="10C1A951" w14:textId="77777777" w:rsidR="00DA0588" w:rsidRPr="00F9608D" w:rsidRDefault="00A664E3" w:rsidP="007612CA">
      <w:pPr>
        <w:rPr>
          <w:lang w:val="en-US"/>
        </w:rPr>
      </w:pPr>
      <w:proofErr w:type="spellStart"/>
      <w:r w:rsidRPr="00F9608D">
        <w:rPr>
          <w:lang w:val="en-US"/>
        </w:rPr>
        <w:t>Rayence</w:t>
      </w:r>
      <w:proofErr w:type="spellEnd"/>
      <w:r w:rsidRPr="00F9608D">
        <w:rPr>
          <w:lang w:val="en-US"/>
        </w:rPr>
        <w:t xml:space="preserve"> Co., Ltd., 14, Samsung 1-ro 1-gil, </w:t>
      </w:r>
      <w:proofErr w:type="spellStart"/>
      <w:r w:rsidRPr="00F9608D">
        <w:rPr>
          <w:lang w:val="en-US"/>
        </w:rPr>
        <w:t>Hwaseong-si</w:t>
      </w:r>
      <w:proofErr w:type="spellEnd"/>
      <w:r w:rsidRPr="00F9608D">
        <w:rPr>
          <w:lang w:val="en-US"/>
        </w:rPr>
        <w:t>, Gyeonggi-do, Korea</w:t>
      </w:r>
    </w:p>
    <w:p w14:paraId="70894F28" w14:textId="59218864" w:rsidR="00A664E3" w:rsidRDefault="00A664E3" w:rsidP="007612CA">
      <w:proofErr w:type="spellStart"/>
      <w:r w:rsidRPr="007612CA">
        <w:t>Tel</w:t>
      </w:r>
      <w:proofErr w:type="spellEnd"/>
      <w:r w:rsidRPr="00E923B4">
        <w:t>.: +82-1588-9</w:t>
      </w:r>
      <w:r w:rsidR="005A717E" w:rsidRPr="00E923B4">
        <w:t>510</w:t>
      </w:r>
    </w:p>
    <w:p w14:paraId="767A3878" w14:textId="77777777" w:rsidR="00EB19ED" w:rsidRPr="00E923B4" w:rsidRDefault="00EB19ED" w:rsidP="007612CA"/>
    <w:p w14:paraId="68412F66" w14:textId="49D5531F" w:rsidR="007612CA" w:rsidRDefault="007612CA" w:rsidP="00956ED2">
      <w:pPr>
        <w:pStyle w:val="41"/>
      </w:pPr>
      <w:r w:rsidRPr="0004133A">
        <w:t>Официальный дистрибьютор</w:t>
      </w:r>
    </w:p>
    <w:p w14:paraId="17E2AC19" w14:textId="77777777" w:rsidR="00EB19ED" w:rsidRPr="00EB19ED" w:rsidRDefault="00EB19ED" w:rsidP="00EB19ED"/>
    <w:p w14:paraId="2E4E789D" w14:textId="77777777" w:rsidR="007612CA" w:rsidRPr="00AF0E67" w:rsidRDefault="007612CA" w:rsidP="007612CA">
      <w:r w:rsidRPr="00AF0E67">
        <w:t>ООО “Ватек Корп.”</w:t>
      </w:r>
    </w:p>
    <w:p w14:paraId="1375EB2A" w14:textId="77777777" w:rsidR="007612CA" w:rsidRPr="00AF0E67" w:rsidRDefault="007612CA" w:rsidP="007612CA">
      <w:bookmarkStart w:id="35" w:name="_Hlk489520205"/>
      <w:r w:rsidRPr="00AF0E67">
        <w:t xml:space="preserve">Россия, 117246, Москва, Научный </w:t>
      </w:r>
      <w:proofErr w:type="spellStart"/>
      <w:r w:rsidRPr="00AF0E67">
        <w:t>пр</w:t>
      </w:r>
      <w:proofErr w:type="spellEnd"/>
      <w:r w:rsidRPr="00AF0E67">
        <w:t>-д, 17</w:t>
      </w:r>
    </w:p>
    <w:bookmarkEnd w:id="35"/>
    <w:p w14:paraId="2DCB72B7" w14:textId="77777777" w:rsidR="007612CA" w:rsidRPr="00AF0E67" w:rsidRDefault="007612CA" w:rsidP="007612CA">
      <w:r w:rsidRPr="00AF0E67">
        <w:t>Тел. (495) 967-90-55</w:t>
      </w:r>
    </w:p>
    <w:p w14:paraId="70FCA2C1" w14:textId="23B88D51" w:rsidR="007612CA" w:rsidRPr="00AF0E67" w:rsidRDefault="007612CA" w:rsidP="007612CA">
      <w:r w:rsidRPr="00AF0E67">
        <w:t xml:space="preserve">info@vatechrussia.com </w:t>
      </w:r>
    </w:p>
    <w:p w14:paraId="26FCC2DF" w14:textId="6DF0FAC5" w:rsidR="007612CA" w:rsidRDefault="00E5293E" w:rsidP="007612CA">
      <w:pPr>
        <w:rPr>
          <w:rStyle w:val="a8"/>
          <w:color w:val="231F20"/>
          <w:u w:val="none"/>
        </w:rPr>
      </w:pPr>
      <w:hyperlink r:id="rId153" w:history="1">
        <w:r w:rsidR="007612CA" w:rsidRPr="00AF0E67">
          <w:rPr>
            <w:rStyle w:val="a8"/>
            <w:color w:val="231F20"/>
          </w:rPr>
          <w:t>www.vatechrussia.com</w:t>
        </w:r>
      </w:hyperlink>
    </w:p>
    <w:p w14:paraId="50D1408A" w14:textId="77777777" w:rsidR="00EB19ED" w:rsidRPr="00AF0E67" w:rsidRDefault="00EB19ED" w:rsidP="007612CA"/>
    <w:p w14:paraId="2E30AF0A" w14:textId="7A12257A" w:rsidR="007612CA" w:rsidRDefault="007612CA" w:rsidP="00956ED2">
      <w:pPr>
        <w:pStyle w:val="41"/>
      </w:pPr>
      <w:r w:rsidRPr="0004133A">
        <w:t>Гарантия производителя</w:t>
      </w:r>
    </w:p>
    <w:p w14:paraId="2534BD59" w14:textId="77777777" w:rsidR="00EB19ED" w:rsidRPr="00EB19ED" w:rsidRDefault="00EB19ED" w:rsidP="00EB19ED"/>
    <w:p w14:paraId="553743CE" w14:textId="77777777" w:rsidR="007612CA" w:rsidRPr="00AF0E67" w:rsidRDefault="007612CA" w:rsidP="007612CA">
      <w:r w:rsidRPr="00AF0E67">
        <w:t>Гарантия на изделие действительна в течение 24 месяца с даты установки.</w:t>
      </w:r>
    </w:p>
    <w:p w14:paraId="482B9065" w14:textId="77777777" w:rsidR="001A4A22" w:rsidRPr="00E923B4" w:rsidRDefault="001A4A22" w:rsidP="001A4A22"/>
    <w:p w14:paraId="4A4F52D3" w14:textId="2D2B9B3B" w:rsidR="001A4A22" w:rsidRDefault="001A4A22" w:rsidP="001A4A22">
      <w:r w:rsidRPr="00E923B4">
        <w:t xml:space="preserve">Гарантия на </w:t>
      </w:r>
      <w:proofErr w:type="spellStart"/>
      <w:r w:rsidRPr="00E923B4">
        <w:t>визиограф</w:t>
      </w:r>
      <w:proofErr w:type="spellEnd"/>
      <w:r w:rsidRPr="00E923B4">
        <w:t xml:space="preserve"> EzSensor действительна в течение 2 лет с момента продажи.</w:t>
      </w:r>
    </w:p>
    <w:p w14:paraId="20CF5095" w14:textId="77777777" w:rsidR="001A4A22" w:rsidRPr="00E923B4" w:rsidRDefault="001A4A22" w:rsidP="001A4A22"/>
    <w:p w14:paraId="2A2ACA79" w14:textId="5D7F3A67" w:rsidR="001A4A22" w:rsidRDefault="001A4A22" w:rsidP="001A4A22">
      <w:r w:rsidRPr="00E923B4">
        <w:t xml:space="preserve">Любой </w:t>
      </w:r>
      <w:proofErr w:type="spellStart"/>
      <w:r w:rsidRPr="00E923B4">
        <w:t>визиограф</w:t>
      </w:r>
      <w:proofErr w:type="spellEnd"/>
      <w:r w:rsidRPr="00E923B4">
        <w:t xml:space="preserve">, возвращенный на завод через авторизованного представителя VATECH, подлежит ремонту или замене за наш счет в случае, если проверка </w:t>
      </w:r>
      <w:proofErr w:type="spellStart"/>
      <w:r w:rsidRPr="00E923B4">
        <w:t>визиографа</w:t>
      </w:r>
      <w:proofErr w:type="spellEnd"/>
      <w:r w:rsidRPr="00E923B4">
        <w:t xml:space="preserve"> выявит заводской брак. Стоимость работ по тестированию, транспортировке и хранению </w:t>
      </w:r>
      <w:proofErr w:type="spellStart"/>
      <w:r w:rsidRPr="00E923B4">
        <w:t>визиографа</w:t>
      </w:r>
      <w:proofErr w:type="spellEnd"/>
      <w:r w:rsidRPr="00E923B4">
        <w:t xml:space="preserve"> не входит в условия гарантии.</w:t>
      </w:r>
    </w:p>
    <w:p w14:paraId="74F078DA" w14:textId="77777777" w:rsidR="001A4A22" w:rsidRPr="00E923B4" w:rsidRDefault="001A4A22" w:rsidP="001A4A22"/>
    <w:p w14:paraId="46A64B4A" w14:textId="10912B3B" w:rsidR="001A4A22" w:rsidRDefault="001A4A22" w:rsidP="001A4A22">
      <w:r w:rsidRPr="00E923B4">
        <w:t xml:space="preserve">Гарантия не действительна в случае возникновения повреждений </w:t>
      </w:r>
      <w:proofErr w:type="spellStart"/>
      <w:r w:rsidRPr="00E923B4">
        <w:t>визиографа</w:t>
      </w:r>
      <w:proofErr w:type="spellEnd"/>
      <w:r w:rsidRPr="00E923B4">
        <w:t xml:space="preserve">, возникших в результате транспортировки, ненадлежащего использования или неправильного хранения. </w:t>
      </w:r>
      <w:r w:rsidRPr="00E923B4">
        <w:lastRenderedPageBreak/>
        <w:t xml:space="preserve">Гарантия аннулируется если </w:t>
      </w:r>
      <w:proofErr w:type="spellStart"/>
      <w:r w:rsidRPr="00E923B4">
        <w:t>визиограф</w:t>
      </w:r>
      <w:proofErr w:type="spellEnd"/>
      <w:r w:rsidRPr="00E923B4">
        <w:t xml:space="preserve"> ремонтировался или обслуживался неавторизованным персоналом, как этого требует компания VATECH.</w:t>
      </w:r>
    </w:p>
    <w:p w14:paraId="2C34409D" w14:textId="77777777" w:rsidR="001A4A22" w:rsidRPr="00E923B4" w:rsidRDefault="001A4A22" w:rsidP="001A4A22"/>
    <w:p w14:paraId="32F7A30E" w14:textId="16E60269" w:rsidR="001A4A22" w:rsidRDefault="001A4A22" w:rsidP="001A4A22">
      <w:r w:rsidRPr="00E923B4">
        <w:t>При утер</w:t>
      </w:r>
      <w:r>
        <w:t>е</w:t>
      </w:r>
      <w:r w:rsidRPr="00E923B4">
        <w:t xml:space="preserve"> лицензий, хранящихся на </w:t>
      </w:r>
      <w:r w:rsidRPr="00E923B4">
        <w:rPr>
          <w:lang w:val="en-US"/>
        </w:rPr>
        <w:t>USB</w:t>
      </w:r>
      <w:r w:rsidRPr="00E923B4">
        <w:t>-флешке, клиенту в восстановлении новых лицензий может быть отказано</w:t>
      </w:r>
      <w:r>
        <w:t xml:space="preserve">. </w:t>
      </w:r>
      <w:r w:rsidRPr="00E923B4">
        <w:t>При проблемах с базой данных в помощи клиенту может быть отказано так же.</w:t>
      </w:r>
    </w:p>
    <w:p w14:paraId="10F740ED" w14:textId="77777777" w:rsidR="001A4A22" w:rsidRPr="00E923B4" w:rsidRDefault="001A4A22" w:rsidP="001A4A22"/>
    <w:p w14:paraId="27BD8255" w14:textId="77777777" w:rsidR="007612CA" w:rsidRPr="00AF0E67" w:rsidRDefault="007612CA" w:rsidP="007612CA">
      <w:r w:rsidRPr="00AF0E67">
        <w:t>Гарантийное обслуживание продукции Vatech выполняется в строгом соответствии с договорными условиями на основание обращений пользователей в сервисный отдел ООО “Ватек Корп.”</w:t>
      </w:r>
    </w:p>
    <w:p w14:paraId="2C3DCEEC" w14:textId="77777777" w:rsidR="007612CA" w:rsidRPr="00AF0E67" w:rsidRDefault="007612CA" w:rsidP="007612CA"/>
    <w:p w14:paraId="5A37F79E" w14:textId="77777777" w:rsidR="007612CA" w:rsidRPr="00AF0E67" w:rsidRDefault="007612CA" w:rsidP="007612CA">
      <w:r w:rsidRPr="00AF0E67">
        <w:t>ООО “Ватек Корп.”</w:t>
      </w:r>
    </w:p>
    <w:p w14:paraId="302357F8" w14:textId="77777777" w:rsidR="007612CA" w:rsidRPr="00AF0E67" w:rsidRDefault="007612CA" w:rsidP="007612CA">
      <w:r w:rsidRPr="00AF0E67">
        <w:t xml:space="preserve">Россия, 117246, Москва, Научный </w:t>
      </w:r>
      <w:proofErr w:type="spellStart"/>
      <w:r w:rsidRPr="00AF0E67">
        <w:t>пр</w:t>
      </w:r>
      <w:proofErr w:type="spellEnd"/>
      <w:r w:rsidRPr="00AF0E67">
        <w:t>-д, 17</w:t>
      </w:r>
    </w:p>
    <w:p w14:paraId="56F28A54" w14:textId="77777777" w:rsidR="007612CA" w:rsidRPr="00AF0E67" w:rsidRDefault="007612CA" w:rsidP="007612CA">
      <w:r w:rsidRPr="00AF0E67">
        <w:t xml:space="preserve">Тел. (495) 967-90-55 / (495)967-90-55 </w:t>
      </w:r>
    </w:p>
    <w:p w14:paraId="31B18C10" w14:textId="1C318B18" w:rsidR="007612CA" w:rsidRDefault="00E5293E" w:rsidP="007612CA">
      <w:pPr>
        <w:rPr>
          <w:rStyle w:val="a8"/>
          <w:color w:val="231F20"/>
          <w:u w:val="none"/>
        </w:rPr>
      </w:pPr>
      <w:hyperlink r:id="rId154" w:history="1">
        <w:r w:rsidR="007612CA" w:rsidRPr="00AF0E67">
          <w:rPr>
            <w:rStyle w:val="a8"/>
            <w:color w:val="231F20"/>
          </w:rPr>
          <w:t>service_vru@vatechrussia.com</w:t>
        </w:r>
      </w:hyperlink>
    </w:p>
    <w:p w14:paraId="43E656FF" w14:textId="77777777" w:rsidR="001A4A22" w:rsidRPr="00AF0E67" w:rsidRDefault="00E5293E" w:rsidP="001A4A22">
      <w:hyperlink r:id="rId155" w:history="1">
        <w:r w:rsidR="001A4A22" w:rsidRPr="00AF0E67">
          <w:rPr>
            <w:rStyle w:val="a8"/>
            <w:color w:val="231F20"/>
          </w:rPr>
          <w:t>vatechrussia.com/</w:t>
        </w:r>
        <w:proofErr w:type="spellStart"/>
        <w:r w:rsidR="001A4A22" w:rsidRPr="00AF0E67">
          <w:rPr>
            <w:rStyle w:val="a8"/>
            <w:color w:val="231F20"/>
          </w:rPr>
          <w:t>services</w:t>
        </w:r>
        <w:proofErr w:type="spellEnd"/>
        <w:r w:rsidR="001A4A22" w:rsidRPr="00AF0E67">
          <w:rPr>
            <w:rStyle w:val="a8"/>
            <w:color w:val="231F20"/>
          </w:rPr>
          <w:t>/</w:t>
        </w:r>
      </w:hyperlink>
    </w:p>
    <w:p w14:paraId="61D6EFEB" w14:textId="77777777" w:rsidR="001A4A22" w:rsidRDefault="001A4A22" w:rsidP="007612CA">
      <w:pPr>
        <w:rPr>
          <w:rStyle w:val="a8"/>
          <w:color w:val="231F20"/>
          <w:u w:val="none"/>
        </w:rPr>
      </w:pPr>
    </w:p>
    <w:p w14:paraId="33B1C979" w14:textId="133E8DE9" w:rsidR="001A4A22" w:rsidRDefault="001A4A22" w:rsidP="00956ED2">
      <w:pPr>
        <w:pStyle w:val="41"/>
        <w:rPr>
          <w:rStyle w:val="a8"/>
          <w:color w:val="231F20"/>
          <w:u w:val="none"/>
        </w:rPr>
      </w:pPr>
      <w:r>
        <w:rPr>
          <w:rStyle w:val="a8"/>
          <w:color w:val="231F20"/>
          <w:u w:val="none"/>
        </w:rPr>
        <w:t>Серийный номер и дата продажи</w:t>
      </w:r>
    </w:p>
    <w:p w14:paraId="260B1C04" w14:textId="25EC6B15" w:rsidR="001A4A22" w:rsidRDefault="001A4A22" w:rsidP="007612CA">
      <w:pPr>
        <w:rPr>
          <w:rStyle w:val="a8"/>
          <w:color w:val="231F20"/>
          <w:u w:val="none"/>
        </w:rPr>
      </w:pPr>
    </w:p>
    <w:p w14:paraId="79D4C8BC" w14:textId="79B9AC94" w:rsidR="001A4A22" w:rsidRDefault="001A4A22" w:rsidP="007612CA">
      <w:pPr>
        <w:rPr>
          <w:rStyle w:val="a8"/>
          <w:color w:val="231F20"/>
          <w:u w:val="none"/>
        </w:rPr>
      </w:pPr>
      <w:r>
        <w:rPr>
          <w:rStyle w:val="a8"/>
          <w:color w:val="231F20"/>
          <w:u w:val="none"/>
        </w:rPr>
        <w:t xml:space="preserve">Сведения, перечисленные ниже, заполняются продавцом </w:t>
      </w:r>
      <w:proofErr w:type="spellStart"/>
      <w:r>
        <w:rPr>
          <w:rStyle w:val="a8"/>
          <w:color w:val="231F20"/>
          <w:u w:val="none"/>
        </w:rPr>
        <w:t>визиографа</w:t>
      </w:r>
      <w:proofErr w:type="spellEnd"/>
      <w:r>
        <w:rPr>
          <w:rStyle w:val="a8"/>
          <w:color w:val="231F20"/>
          <w:u w:val="none"/>
        </w:rPr>
        <w:t>.</w:t>
      </w:r>
    </w:p>
    <w:p w14:paraId="631EA5D8" w14:textId="77777777" w:rsidR="001A4A22" w:rsidRDefault="001A4A22" w:rsidP="007612CA">
      <w:pPr>
        <w:rPr>
          <w:rStyle w:val="a8"/>
          <w:color w:val="231F20"/>
          <w:u w:val="none"/>
        </w:rPr>
      </w:pPr>
    </w:p>
    <w:p w14:paraId="45C00EEA" w14:textId="77777777" w:rsidR="001A4A22" w:rsidRPr="00E923B4" w:rsidRDefault="001A4A22" w:rsidP="001A4A22">
      <w:r w:rsidRPr="00E923B4">
        <w:t>Серийный номер:</w:t>
      </w:r>
      <w:r w:rsidRPr="007612CA">
        <w:t xml:space="preserve"> _________________________________________</w:t>
      </w:r>
    </w:p>
    <w:p w14:paraId="7408F707" w14:textId="77777777" w:rsidR="001A4A22" w:rsidRPr="00E923B4" w:rsidRDefault="001A4A22" w:rsidP="001A4A22"/>
    <w:p w14:paraId="16F9C773" w14:textId="77777777" w:rsidR="001A4A22" w:rsidRPr="00E923B4" w:rsidRDefault="001A4A22" w:rsidP="001A4A22">
      <w:r w:rsidRPr="00E923B4">
        <w:t>Дата продажи: __________________________________________</w:t>
      </w:r>
    </w:p>
    <w:p w14:paraId="5B6B7DA5" w14:textId="7325D8C4" w:rsidR="001A4A22" w:rsidRDefault="001A4A22">
      <w:pPr>
        <w:spacing w:after="200" w:line="276" w:lineRule="auto"/>
        <w:jc w:val="left"/>
      </w:pPr>
      <w:r>
        <w:br w:type="page"/>
      </w:r>
    </w:p>
    <w:p w14:paraId="163D3F61" w14:textId="121749E3" w:rsidR="00AB7C84" w:rsidRPr="007612CA" w:rsidRDefault="001A4A22">
      <w:pPr>
        <w:spacing w:after="200" w:line="276" w:lineRule="auto"/>
        <w:jc w:val="left"/>
      </w:pPr>
      <w:r w:rsidRPr="00E923B4">
        <w:rPr>
          <w:noProof/>
          <w:lang w:val="en-US"/>
        </w:rPr>
        <w:lastRenderedPageBreak/>
        <w:drawing>
          <wp:anchor distT="0" distB="0" distL="114300" distR="114300" simplePos="0" relativeHeight="252271104" behindDoc="1" locked="0" layoutInCell="1" allowOverlap="1" wp14:anchorId="59663B77" wp14:editId="39F18EE3">
            <wp:simplePos x="0" y="0"/>
            <wp:positionH relativeFrom="page">
              <wp:posOffset>11430</wp:posOffset>
            </wp:positionH>
            <wp:positionV relativeFrom="paragraph">
              <wp:posOffset>-457102</wp:posOffset>
            </wp:positionV>
            <wp:extent cx="5038134" cy="6840187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134" cy="684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E77DD" w14:textId="58355C00" w:rsidR="00BD34E2" w:rsidRPr="00E923B4" w:rsidRDefault="00BD34E2" w:rsidP="007E169F">
      <w:pPr>
        <w:rPr>
          <w:lang w:val="en-US"/>
        </w:rPr>
      </w:pPr>
    </w:p>
    <w:sectPr w:rsidR="00BD34E2" w:rsidRPr="00E923B4" w:rsidSect="007E169F">
      <w:footerReference w:type="default" r:id="rId158"/>
      <w:headerReference w:type="first" r:id="rId159"/>
      <w:pgSz w:w="7938" w:h="10773"/>
      <w:pgMar w:top="720" w:right="720" w:bottom="720" w:left="720" w:header="708" w:footer="4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F784A" w14:textId="77777777" w:rsidR="00E5293E" w:rsidRDefault="00E5293E" w:rsidP="007E169F">
      <w:r>
        <w:separator/>
      </w:r>
    </w:p>
  </w:endnote>
  <w:endnote w:type="continuationSeparator" w:id="0">
    <w:p w14:paraId="1ACACE81" w14:textId="77777777" w:rsidR="00E5293E" w:rsidRDefault="00E5293E" w:rsidP="007E1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 Gulim">
    <w:altName w:val="Batang"/>
    <w:charset w:val="81"/>
    <w:family w:val="roman"/>
    <w:pitch w:val="variable"/>
    <w:sig w:usb0="B00002AF" w:usb1="7BD77CFB" w:usb2="00000030" w:usb3="00000000" w:csb0="0008009F" w:csb1="00000000"/>
  </w:font>
  <w:font w:name="Malgun Gothic">
    <w:altName w:val="????¬рЎю¬У?Ўю¬в?¬рЎюҐм??Ўю¬в?¬р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altName w:val="????Ўю¬в?¬рЎю¬µ??¬рЎю¬У?Ўю¬в?¬р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7841924"/>
      <w:docPartObj>
        <w:docPartGallery w:val="Page Numbers (Bottom of Page)"/>
        <w:docPartUnique/>
      </w:docPartObj>
    </w:sdtPr>
    <w:sdtEndPr/>
    <w:sdtContent>
      <w:p w14:paraId="65BBEED0" w14:textId="77777777" w:rsidR="007F64D8" w:rsidRDefault="007F64D8" w:rsidP="007E169F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4CF7F" w14:textId="77777777" w:rsidR="00E5293E" w:rsidRDefault="00E5293E" w:rsidP="007E169F">
      <w:r>
        <w:separator/>
      </w:r>
    </w:p>
  </w:footnote>
  <w:footnote w:type="continuationSeparator" w:id="0">
    <w:p w14:paraId="7C1003E7" w14:textId="77777777" w:rsidR="00E5293E" w:rsidRDefault="00E5293E" w:rsidP="007E1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322D" w14:textId="1D5170BB" w:rsidR="007F64D8" w:rsidRDefault="008B38FC" w:rsidP="007E169F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5E65BD" wp14:editId="106D871D">
              <wp:simplePos x="0" y="0"/>
              <wp:positionH relativeFrom="column">
                <wp:posOffset>-451757</wp:posOffset>
              </wp:positionH>
              <wp:positionV relativeFrom="paragraph">
                <wp:posOffset>-449580</wp:posOffset>
              </wp:positionV>
              <wp:extent cx="5034915" cy="6835775"/>
              <wp:effectExtent l="0" t="0" r="0" b="3175"/>
              <wp:wrapNone/>
              <wp:docPr id="8" name="Группа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4915" cy="6835775"/>
                        <a:chOff x="0" y="0"/>
                        <a:chExt cx="5034915" cy="6835775"/>
                      </a:xfrm>
                    </wpg:grpSpPr>
                    <pic:pic xmlns:pic="http://schemas.openxmlformats.org/drawingml/2006/picture">
                      <pic:nvPicPr>
                        <pic:cNvPr id="37" name="Рисунок 3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4915" cy="68357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Надпись 3"/>
                      <wps:cNvSpPr txBox="1"/>
                      <wps:spPr>
                        <a:xfrm>
                          <a:off x="734786" y="1360714"/>
                          <a:ext cx="1670958" cy="647700"/>
                        </a:xfrm>
                        <a:prstGeom prst="rect">
                          <a:avLst/>
                        </a:prstGeom>
                        <a:solidFill>
                          <a:srgbClr val="D80F3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41659" w14:textId="510D8660" w:rsidR="008B38FC" w:rsidRPr="008B38FC" w:rsidRDefault="008B38F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B38F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Технический паспорт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5E65BD" id="Группа 8" o:spid="_x0000_s1026" style="position:absolute;left:0;text-align:left;margin-left:-35.55pt;margin-top:-35.4pt;width:396.45pt;height:538.25pt;z-index:251659264" coordsize="50349,683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7" o:spid="_x0000_s1027" type="#_x0000_t75" style="position:absolute;width:50349;height:6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left:7347;top:13607;width:1671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" fillcolor="#d80f30" strokeweight=".5pt">
                <v:textbox>
                  <w:txbxContent>
                    <w:p w14:paraId="4BA41659" w14:textId="510D8660" w:rsidR="008B38FC" w:rsidRPr="008B38FC" w:rsidRDefault="008B38F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8B38FC">
                        <w:rPr>
                          <w:color w:val="FFFFFF" w:themeColor="background1"/>
                          <w:sz w:val="36"/>
                          <w:szCs w:val="36"/>
                        </w:rPr>
                        <w:t>Технический паспорт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A60726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CEEFC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A238C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9291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AE0ED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FA60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7476E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E601B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82DD2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88B3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B75EB"/>
    <w:multiLevelType w:val="hybridMultilevel"/>
    <w:tmpl w:val="F54C11B4"/>
    <w:lvl w:ilvl="0" w:tplc="0350702E">
      <w:numFmt w:val="bullet"/>
      <w:lvlText w:val="•"/>
      <w:lvlJc w:val="left"/>
      <w:pPr>
        <w:ind w:left="1852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11" w15:restartNumberingAfterBreak="0">
    <w:nsid w:val="03614578"/>
    <w:multiLevelType w:val="hybridMultilevel"/>
    <w:tmpl w:val="82F0A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167AA9"/>
    <w:multiLevelType w:val="hybridMultilevel"/>
    <w:tmpl w:val="1B1C4908"/>
    <w:lvl w:ilvl="0" w:tplc="DF348CF6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1B6ED7"/>
    <w:multiLevelType w:val="hybridMultilevel"/>
    <w:tmpl w:val="2C9E3978"/>
    <w:lvl w:ilvl="0" w:tplc="2E968DEC">
      <w:numFmt w:val="bullet"/>
      <w:lvlText w:val="•"/>
      <w:lvlJc w:val="left"/>
      <w:pPr>
        <w:ind w:left="1109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4" w15:restartNumberingAfterBreak="0">
    <w:nsid w:val="0B6B3B4F"/>
    <w:multiLevelType w:val="hybridMultilevel"/>
    <w:tmpl w:val="EBBE9FCA"/>
    <w:lvl w:ilvl="0" w:tplc="0350702E">
      <w:numFmt w:val="bullet"/>
      <w:lvlText w:val="•"/>
      <w:lvlJc w:val="left"/>
      <w:pPr>
        <w:ind w:left="1852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15" w15:restartNumberingAfterBreak="0">
    <w:nsid w:val="0C693BDF"/>
    <w:multiLevelType w:val="multilevel"/>
    <w:tmpl w:val="509033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13EC6651"/>
    <w:multiLevelType w:val="hybridMultilevel"/>
    <w:tmpl w:val="96BE82E0"/>
    <w:lvl w:ilvl="0" w:tplc="2E968DEC">
      <w:numFmt w:val="bullet"/>
      <w:lvlText w:val="•"/>
      <w:lvlJc w:val="left"/>
      <w:pPr>
        <w:ind w:left="1109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7" w15:restartNumberingAfterBreak="0">
    <w:nsid w:val="17677C53"/>
    <w:multiLevelType w:val="hybridMultilevel"/>
    <w:tmpl w:val="BE5EC18A"/>
    <w:lvl w:ilvl="0" w:tplc="0350702E">
      <w:numFmt w:val="bullet"/>
      <w:lvlText w:val="•"/>
      <w:lvlJc w:val="left"/>
      <w:pPr>
        <w:ind w:left="1852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18" w15:restartNumberingAfterBreak="0">
    <w:nsid w:val="182E5A48"/>
    <w:multiLevelType w:val="hybridMultilevel"/>
    <w:tmpl w:val="84FC50FA"/>
    <w:lvl w:ilvl="0" w:tplc="0419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19" w15:restartNumberingAfterBreak="0">
    <w:nsid w:val="1E722FA3"/>
    <w:multiLevelType w:val="hybridMultilevel"/>
    <w:tmpl w:val="C3F2B2F2"/>
    <w:lvl w:ilvl="0" w:tplc="9BA2FB06">
      <w:start w:val="6"/>
      <w:numFmt w:val="bullet"/>
      <w:lvlText w:val="-"/>
      <w:lvlJc w:val="left"/>
      <w:pPr>
        <w:ind w:left="1120" w:hanging="360"/>
      </w:pPr>
      <w:rPr>
        <w:rFonts w:ascii="Arial" w:eastAsia="New Gulim" w:hAnsi="Arial" w:cs="Arial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0" w15:restartNumberingAfterBreak="0">
    <w:nsid w:val="20825DF1"/>
    <w:multiLevelType w:val="multilevel"/>
    <w:tmpl w:val="6B1A22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21AD3266"/>
    <w:multiLevelType w:val="hybridMultilevel"/>
    <w:tmpl w:val="8774E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6F7C39"/>
    <w:multiLevelType w:val="hybridMultilevel"/>
    <w:tmpl w:val="4740FA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B027FC"/>
    <w:multiLevelType w:val="hybridMultilevel"/>
    <w:tmpl w:val="D11A855A"/>
    <w:lvl w:ilvl="0" w:tplc="970A0706">
      <w:start w:val="1"/>
      <w:numFmt w:val="decimal"/>
      <w:lvlText w:val="%1)"/>
      <w:lvlJc w:val="left"/>
      <w:pPr>
        <w:ind w:left="7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2E693D1D"/>
    <w:multiLevelType w:val="hybridMultilevel"/>
    <w:tmpl w:val="3342EA20"/>
    <w:lvl w:ilvl="0" w:tplc="0350702E">
      <w:numFmt w:val="bullet"/>
      <w:lvlText w:val="•"/>
      <w:lvlJc w:val="left"/>
      <w:pPr>
        <w:ind w:left="1106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25" w15:restartNumberingAfterBreak="0">
    <w:nsid w:val="2ED434DC"/>
    <w:multiLevelType w:val="hybridMultilevel"/>
    <w:tmpl w:val="46605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CF60C1"/>
    <w:multiLevelType w:val="hybridMultilevel"/>
    <w:tmpl w:val="506A7D2E"/>
    <w:lvl w:ilvl="0" w:tplc="CADE5716">
      <w:numFmt w:val="bullet"/>
      <w:lvlText w:val="•"/>
      <w:lvlJc w:val="left"/>
      <w:pPr>
        <w:ind w:left="708" w:hanging="708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762613B"/>
    <w:multiLevelType w:val="hybridMultilevel"/>
    <w:tmpl w:val="52ACFC30"/>
    <w:lvl w:ilvl="0" w:tplc="0350702E">
      <w:numFmt w:val="bullet"/>
      <w:lvlText w:val="•"/>
      <w:lvlJc w:val="left"/>
      <w:pPr>
        <w:ind w:left="1106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28" w15:restartNumberingAfterBreak="0">
    <w:nsid w:val="3DF63F0F"/>
    <w:multiLevelType w:val="hybridMultilevel"/>
    <w:tmpl w:val="28407C52"/>
    <w:lvl w:ilvl="0" w:tplc="FF842B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BB1C66"/>
    <w:multiLevelType w:val="hybridMultilevel"/>
    <w:tmpl w:val="63F4E1D2"/>
    <w:lvl w:ilvl="0" w:tplc="0350702E">
      <w:numFmt w:val="bullet"/>
      <w:lvlText w:val="•"/>
      <w:lvlJc w:val="left"/>
      <w:pPr>
        <w:ind w:left="1852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30" w15:restartNumberingAfterBreak="0">
    <w:nsid w:val="51321F61"/>
    <w:multiLevelType w:val="hybridMultilevel"/>
    <w:tmpl w:val="BF6E5A9A"/>
    <w:lvl w:ilvl="0" w:tplc="0350702E">
      <w:numFmt w:val="bullet"/>
      <w:lvlText w:val="•"/>
      <w:lvlJc w:val="left"/>
      <w:pPr>
        <w:ind w:left="1106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31" w15:restartNumberingAfterBreak="0">
    <w:nsid w:val="56820609"/>
    <w:multiLevelType w:val="hybridMultilevel"/>
    <w:tmpl w:val="86EA3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D57338"/>
    <w:multiLevelType w:val="hybridMultilevel"/>
    <w:tmpl w:val="4740F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68092F"/>
    <w:multiLevelType w:val="hybridMultilevel"/>
    <w:tmpl w:val="173EF442"/>
    <w:lvl w:ilvl="0" w:tplc="2E968DEC">
      <w:numFmt w:val="bullet"/>
      <w:lvlText w:val="•"/>
      <w:lvlJc w:val="left"/>
      <w:pPr>
        <w:ind w:left="1858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34" w15:restartNumberingAfterBreak="0">
    <w:nsid w:val="5F564417"/>
    <w:multiLevelType w:val="hybridMultilevel"/>
    <w:tmpl w:val="BEC88100"/>
    <w:lvl w:ilvl="0" w:tplc="CADE5716">
      <w:numFmt w:val="bullet"/>
      <w:lvlText w:val="•"/>
      <w:lvlJc w:val="left"/>
      <w:pPr>
        <w:ind w:left="1428" w:hanging="708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163F04"/>
    <w:multiLevelType w:val="multilevel"/>
    <w:tmpl w:val="7BEC70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71570A2"/>
    <w:multiLevelType w:val="hybridMultilevel"/>
    <w:tmpl w:val="977CF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62CAF"/>
    <w:multiLevelType w:val="hybridMultilevel"/>
    <w:tmpl w:val="43C67D34"/>
    <w:lvl w:ilvl="0" w:tplc="0350702E">
      <w:numFmt w:val="bullet"/>
      <w:lvlText w:val="•"/>
      <w:lvlJc w:val="left"/>
      <w:pPr>
        <w:ind w:left="1106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38" w15:restartNumberingAfterBreak="0">
    <w:nsid w:val="719C4038"/>
    <w:multiLevelType w:val="hybridMultilevel"/>
    <w:tmpl w:val="2C481744"/>
    <w:lvl w:ilvl="0" w:tplc="0350702E">
      <w:numFmt w:val="bullet"/>
      <w:lvlText w:val="•"/>
      <w:lvlJc w:val="left"/>
      <w:pPr>
        <w:ind w:left="1106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39" w15:restartNumberingAfterBreak="0">
    <w:nsid w:val="71D8420E"/>
    <w:multiLevelType w:val="hybridMultilevel"/>
    <w:tmpl w:val="C86429EE"/>
    <w:lvl w:ilvl="0" w:tplc="0350702E">
      <w:numFmt w:val="bullet"/>
      <w:lvlText w:val="•"/>
      <w:lvlJc w:val="left"/>
      <w:pPr>
        <w:ind w:left="1855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40" w15:restartNumberingAfterBreak="0">
    <w:nsid w:val="76463D81"/>
    <w:multiLevelType w:val="hybridMultilevel"/>
    <w:tmpl w:val="7A9C1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514140"/>
    <w:multiLevelType w:val="hybridMultilevel"/>
    <w:tmpl w:val="CE06376A"/>
    <w:lvl w:ilvl="0" w:tplc="2E968DEC">
      <w:numFmt w:val="bullet"/>
      <w:lvlText w:val="•"/>
      <w:lvlJc w:val="left"/>
      <w:pPr>
        <w:ind w:left="1858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42" w15:restartNumberingAfterBreak="0">
    <w:nsid w:val="77C6425D"/>
    <w:multiLevelType w:val="hybridMultilevel"/>
    <w:tmpl w:val="7ABACE7E"/>
    <w:lvl w:ilvl="0" w:tplc="2E968DEC">
      <w:numFmt w:val="bullet"/>
      <w:lvlText w:val="•"/>
      <w:lvlJc w:val="left"/>
      <w:pPr>
        <w:ind w:left="1858" w:hanging="360"/>
      </w:pPr>
      <w:rPr>
        <w:rFonts w:ascii="Arial" w:eastAsia="Times New Roman" w:hAnsi="Arial" w:cs="Arial" w:hint="default"/>
        <w:w w:val="130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43" w15:restartNumberingAfterBreak="0">
    <w:nsid w:val="7AB00C4A"/>
    <w:multiLevelType w:val="hybridMultilevel"/>
    <w:tmpl w:val="37342568"/>
    <w:lvl w:ilvl="0" w:tplc="CADE5716">
      <w:numFmt w:val="bullet"/>
      <w:lvlText w:val="•"/>
      <w:lvlJc w:val="left"/>
      <w:pPr>
        <w:ind w:left="1068" w:hanging="708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38"/>
  </w:num>
  <w:num w:numId="4">
    <w:abstractNumId w:val="17"/>
  </w:num>
  <w:num w:numId="5">
    <w:abstractNumId w:val="24"/>
  </w:num>
  <w:num w:numId="6">
    <w:abstractNumId w:val="29"/>
  </w:num>
  <w:num w:numId="7">
    <w:abstractNumId w:val="37"/>
  </w:num>
  <w:num w:numId="8">
    <w:abstractNumId w:val="10"/>
  </w:num>
  <w:num w:numId="9">
    <w:abstractNumId w:val="30"/>
  </w:num>
  <w:num w:numId="10">
    <w:abstractNumId w:val="14"/>
  </w:num>
  <w:num w:numId="11">
    <w:abstractNumId w:val="27"/>
  </w:num>
  <w:num w:numId="12">
    <w:abstractNumId w:val="39"/>
  </w:num>
  <w:num w:numId="13">
    <w:abstractNumId w:val="13"/>
  </w:num>
  <w:num w:numId="14">
    <w:abstractNumId w:val="33"/>
  </w:num>
  <w:num w:numId="15">
    <w:abstractNumId w:val="16"/>
  </w:num>
  <w:num w:numId="16">
    <w:abstractNumId w:val="41"/>
  </w:num>
  <w:num w:numId="17">
    <w:abstractNumId w:val="42"/>
  </w:num>
  <w:num w:numId="18">
    <w:abstractNumId w:val="40"/>
  </w:num>
  <w:num w:numId="19">
    <w:abstractNumId w:val="15"/>
  </w:num>
  <w:num w:numId="20">
    <w:abstractNumId w:val="28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1"/>
  </w:num>
  <w:num w:numId="32">
    <w:abstractNumId w:val="32"/>
  </w:num>
  <w:num w:numId="33">
    <w:abstractNumId w:val="22"/>
  </w:num>
  <w:num w:numId="34">
    <w:abstractNumId w:val="21"/>
  </w:num>
  <w:num w:numId="35">
    <w:abstractNumId w:val="25"/>
  </w:num>
  <w:num w:numId="36">
    <w:abstractNumId w:val="35"/>
  </w:num>
  <w:num w:numId="37">
    <w:abstractNumId w:val="23"/>
  </w:num>
  <w:num w:numId="38">
    <w:abstractNumId w:val="19"/>
  </w:num>
  <w:num w:numId="39">
    <w:abstractNumId w:val="36"/>
  </w:num>
  <w:num w:numId="40">
    <w:abstractNumId w:val="12"/>
  </w:num>
  <w:num w:numId="41">
    <w:abstractNumId w:val="31"/>
  </w:num>
  <w:num w:numId="42">
    <w:abstractNumId w:val="43"/>
  </w:num>
  <w:num w:numId="43">
    <w:abstractNumId w:val="34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23B"/>
    <w:rsid w:val="00000BEC"/>
    <w:rsid w:val="0001421A"/>
    <w:rsid w:val="000177A7"/>
    <w:rsid w:val="000203B7"/>
    <w:rsid w:val="000253F8"/>
    <w:rsid w:val="00034FDA"/>
    <w:rsid w:val="000353A8"/>
    <w:rsid w:val="00043576"/>
    <w:rsid w:val="000458F1"/>
    <w:rsid w:val="00051D70"/>
    <w:rsid w:val="00062C85"/>
    <w:rsid w:val="0006341C"/>
    <w:rsid w:val="000667AE"/>
    <w:rsid w:val="00086A08"/>
    <w:rsid w:val="00090A85"/>
    <w:rsid w:val="00096DD3"/>
    <w:rsid w:val="000A3EAC"/>
    <w:rsid w:val="000A5609"/>
    <w:rsid w:val="000B13D2"/>
    <w:rsid w:val="000B6AEA"/>
    <w:rsid w:val="000B7A42"/>
    <w:rsid w:val="000D1018"/>
    <w:rsid w:val="000D205B"/>
    <w:rsid w:val="000D3B9E"/>
    <w:rsid w:val="000D69B0"/>
    <w:rsid w:val="000E325E"/>
    <w:rsid w:val="00105E2F"/>
    <w:rsid w:val="0010723A"/>
    <w:rsid w:val="00113584"/>
    <w:rsid w:val="0011752B"/>
    <w:rsid w:val="0013063D"/>
    <w:rsid w:val="0014744E"/>
    <w:rsid w:val="00151F9A"/>
    <w:rsid w:val="001647A1"/>
    <w:rsid w:val="00165827"/>
    <w:rsid w:val="00166D2F"/>
    <w:rsid w:val="00174C83"/>
    <w:rsid w:val="00177074"/>
    <w:rsid w:val="00183178"/>
    <w:rsid w:val="001843D6"/>
    <w:rsid w:val="00185B67"/>
    <w:rsid w:val="001867C3"/>
    <w:rsid w:val="001932FF"/>
    <w:rsid w:val="001A3E05"/>
    <w:rsid w:val="001A4A22"/>
    <w:rsid w:val="001A5CF1"/>
    <w:rsid w:val="001A5E6B"/>
    <w:rsid w:val="001B6152"/>
    <w:rsid w:val="001C0A49"/>
    <w:rsid w:val="001C40A7"/>
    <w:rsid w:val="001D7BB7"/>
    <w:rsid w:val="001E0950"/>
    <w:rsid w:val="001E15B5"/>
    <w:rsid w:val="001E2466"/>
    <w:rsid w:val="001F470A"/>
    <w:rsid w:val="00210570"/>
    <w:rsid w:val="00242238"/>
    <w:rsid w:val="002511F5"/>
    <w:rsid w:val="00257166"/>
    <w:rsid w:val="00264EF9"/>
    <w:rsid w:val="00277978"/>
    <w:rsid w:val="00283A6E"/>
    <w:rsid w:val="0028677F"/>
    <w:rsid w:val="00292A18"/>
    <w:rsid w:val="002B65E6"/>
    <w:rsid w:val="002B6F83"/>
    <w:rsid w:val="002C2C7E"/>
    <w:rsid w:val="002F2439"/>
    <w:rsid w:val="002F4472"/>
    <w:rsid w:val="00301CED"/>
    <w:rsid w:val="00324EAF"/>
    <w:rsid w:val="003337D6"/>
    <w:rsid w:val="00333A45"/>
    <w:rsid w:val="00334647"/>
    <w:rsid w:val="00335FEA"/>
    <w:rsid w:val="00337622"/>
    <w:rsid w:val="00341023"/>
    <w:rsid w:val="003418F2"/>
    <w:rsid w:val="00353424"/>
    <w:rsid w:val="0037454D"/>
    <w:rsid w:val="003762C7"/>
    <w:rsid w:val="00386490"/>
    <w:rsid w:val="00391C5C"/>
    <w:rsid w:val="003B137F"/>
    <w:rsid w:val="003B3A8D"/>
    <w:rsid w:val="003B5D77"/>
    <w:rsid w:val="003B7C15"/>
    <w:rsid w:val="003C07FA"/>
    <w:rsid w:val="003C1486"/>
    <w:rsid w:val="003C35AE"/>
    <w:rsid w:val="003D670F"/>
    <w:rsid w:val="003E1CC1"/>
    <w:rsid w:val="003E3AB8"/>
    <w:rsid w:val="003F7489"/>
    <w:rsid w:val="003F7937"/>
    <w:rsid w:val="0040309C"/>
    <w:rsid w:val="00403237"/>
    <w:rsid w:val="00414B20"/>
    <w:rsid w:val="004160A0"/>
    <w:rsid w:val="00417608"/>
    <w:rsid w:val="00421E7F"/>
    <w:rsid w:val="004335E9"/>
    <w:rsid w:val="00435B3D"/>
    <w:rsid w:val="00441649"/>
    <w:rsid w:val="00445969"/>
    <w:rsid w:val="00452493"/>
    <w:rsid w:val="004568C6"/>
    <w:rsid w:val="004653C4"/>
    <w:rsid w:val="00473DAB"/>
    <w:rsid w:val="0048603E"/>
    <w:rsid w:val="0048675F"/>
    <w:rsid w:val="00490E25"/>
    <w:rsid w:val="00491735"/>
    <w:rsid w:val="004A1C98"/>
    <w:rsid w:val="004B7D80"/>
    <w:rsid w:val="004C7F0D"/>
    <w:rsid w:val="004D08EE"/>
    <w:rsid w:val="004E1D4E"/>
    <w:rsid w:val="004E4C35"/>
    <w:rsid w:val="004F5D67"/>
    <w:rsid w:val="004F6C72"/>
    <w:rsid w:val="005055AE"/>
    <w:rsid w:val="0051098B"/>
    <w:rsid w:val="00515B73"/>
    <w:rsid w:val="00517182"/>
    <w:rsid w:val="00517275"/>
    <w:rsid w:val="00525B1E"/>
    <w:rsid w:val="005267E8"/>
    <w:rsid w:val="00533261"/>
    <w:rsid w:val="00536DF2"/>
    <w:rsid w:val="00540B78"/>
    <w:rsid w:val="005416D6"/>
    <w:rsid w:val="00566D7A"/>
    <w:rsid w:val="00572F4F"/>
    <w:rsid w:val="0057391D"/>
    <w:rsid w:val="00575426"/>
    <w:rsid w:val="00581FC7"/>
    <w:rsid w:val="00585570"/>
    <w:rsid w:val="005926B8"/>
    <w:rsid w:val="00593D61"/>
    <w:rsid w:val="0059602C"/>
    <w:rsid w:val="005A2424"/>
    <w:rsid w:val="005A717E"/>
    <w:rsid w:val="005B03BD"/>
    <w:rsid w:val="005B19AC"/>
    <w:rsid w:val="005B2261"/>
    <w:rsid w:val="005B5D9D"/>
    <w:rsid w:val="005B6B89"/>
    <w:rsid w:val="005B765B"/>
    <w:rsid w:val="005B7777"/>
    <w:rsid w:val="005B7F26"/>
    <w:rsid w:val="005C438C"/>
    <w:rsid w:val="005D2D35"/>
    <w:rsid w:val="005D2FF8"/>
    <w:rsid w:val="005F11C1"/>
    <w:rsid w:val="00601FDD"/>
    <w:rsid w:val="0060552A"/>
    <w:rsid w:val="0060663D"/>
    <w:rsid w:val="006072F6"/>
    <w:rsid w:val="006162CF"/>
    <w:rsid w:val="00617354"/>
    <w:rsid w:val="0061763E"/>
    <w:rsid w:val="00630F38"/>
    <w:rsid w:val="00635432"/>
    <w:rsid w:val="00651EE2"/>
    <w:rsid w:val="00657F17"/>
    <w:rsid w:val="00662A13"/>
    <w:rsid w:val="006654C3"/>
    <w:rsid w:val="00670AAD"/>
    <w:rsid w:val="0067103A"/>
    <w:rsid w:val="00680843"/>
    <w:rsid w:val="006A4216"/>
    <w:rsid w:val="006B1223"/>
    <w:rsid w:val="006B213A"/>
    <w:rsid w:val="006E2146"/>
    <w:rsid w:val="006E2D52"/>
    <w:rsid w:val="006E55C2"/>
    <w:rsid w:val="006E5C19"/>
    <w:rsid w:val="006E628C"/>
    <w:rsid w:val="006E6CA5"/>
    <w:rsid w:val="006F4140"/>
    <w:rsid w:val="006F4E93"/>
    <w:rsid w:val="00700923"/>
    <w:rsid w:val="00701E9B"/>
    <w:rsid w:val="00702E1D"/>
    <w:rsid w:val="00704B21"/>
    <w:rsid w:val="007075CC"/>
    <w:rsid w:val="00714887"/>
    <w:rsid w:val="00721AD7"/>
    <w:rsid w:val="00724CE1"/>
    <w:rsid w:val="00734200"/>
    <w:rsid w:val="00735BDF"/>
    <w:rsid w:val="007376BF"/>
    <w:rsid w:val="007376C5"/>
    <w:rsid w:val="00741B6F"/>
    <w:rsid w:val="00743775"/>
    <w:rsid w:val="007612CA"/>
    <w:rsid w:val="0076306D"/>
    <w:rsid w:val="0077026C"/>
    <w:rsid w:val="00773A24"/>
    <w:rsid w:val="00776565"/>
    <w:rsid w:val="00776D5B"/>
    <w:rsid w:val="0077706E"/>
    <w:rsid w:val="007918CA"/>
    <w:rsid w:val="00791C48"/>
    <w:rsid w:val="00791D28"/>
    <w:rsid w:val="0079250B"/>
    <w:rsid w:val="007A6CF5"/>
    <w:rsid w:val="007A71F8"/>
    <w:rsid w:val="007B2338"/>
    <w:rsid w:val="007B7EF4"/>
    <w:rsid w:val="007C7672"/>
    <w:rsid w:val="007D3A56"/>
    <w:rsid w:val="007E169F"/>
    <w:rsid w:val="007E3528"/>
    <w:rsid w:val="007F5C18"/>
    <w:rsid w:val="007F64D8"/>
    <w:rsid w:val="00801FF0"/>
    <w:rsid w:val="00804A86"/>
    <w:rsid w:val="0081391E"/>
    <w:rsid w:val="00816130"/>
    <w:rsid w:val="00821E43"/>
    <w:rsid w:val="00831DC6"/>
    <w:rsid w:val="00835A14"/>
    <w:rsid w:val="00843639"/>
    <w:rsid w:val="008439AF"/>
    <w:rsid w:val="00846846"/>
    <w:rsid w:val="0085610A"/>
    <w:rsid w:val="00861093"/>
    <w:rsid w:val="008636E9"/>
    <w:rsid w:val="00870E6B"/>
    <w:rsid w:val="00871664"/>
    <w:rsid w:val="008843C5"/>
    <w:rsid w:val="008863C3"/>
    <w:rsid w:val="00886E21"/>
    <w:rsid w:val="00887E6E"/>
    <w:rsid w:val="00897E70"/>
    <w:rsid w:val="008A0366"/>
    <w:rsid w:val="008A08C2"/>
    <w:rsid w:val="008A4EFD"/>
    <w:rsid w:val="008B0F0F"/>
    <w:rsid w:val="008B38FC"/>
    <w:rsid w:val="008C127F"/>
    <w:rsid w:val="008E2B20"/>
    <w:rsid w:val="008F11F8"/>
    <w:rsid w:val="008F711D"/>
    <w:rsid w:val="009073A8"/>
    <w:rsid w:val="00910F11"/>
    <w:rsid w:val="009220FB"/>
    <w:rsid w:val="00922230"/>
    <w:rsid w:val="009302E9"/>
    <w:rsid w:val="00953D75"/>
    <w:rsid w:val="00954818"/>
    <w:rsid w:val="00956ED2"/>
    <w:rsid w:val="0095785A"/>
    <w:rsid w:val="00961316"/>
    <w:rsid w:val="009619FD"/>
    <w:rsid w:val="009667CA"/>
    <w:rsid w:val="00967997"/>
    <w:rsid w:val="009713F1"/>
    <w:rsid w:val="00971682"/>
    <w:rsid w:val="009740C7"/>
    <w:rsid w:val="00977C98"/>
    <w:rsid w:val="00981D6D"/>
    <w:rsid w:val="009A4F3D"/>
    <w:rsid w:val="009A5989"/>
    <w:rsid w:val="009C273B"/>
    <w:rsid w:val="009C6872"/>
    <w:rsid w:val="009D2E9D"/>
    <w:rsid w:val="009D7A3F"/>
    <w:rsid w:val="009E000A"/>
    <w:rsid w:val="009E48BB"/>
    <w:rsid w:val="009F768D"/>
    <w:rsid w:val="00A019E7"/>
    <w:rsid w:val="00A0210B"/>
    <w:rsid w:val="00A032BC"/>
    <w:rsid w:val="00A37100"/>
    <w:rsid w:val="00A42396"/>
    <w:rsid w:val="00A52AC6"/>
    <w:rsid w:val="00A54E41"/>
    <w:rsid w:val="00A56BF5"/>
    <w:rsid w:val="00A57756"/>
    <w:rsid w:val="00A6125A"/>
    <w:rsid w:val="00A62C55"/>
    <w:rsid w:val="00A664E3"/>
    <w:rsid w:val="00A70668"/>
    <w:rsid w:val="00A833D3"/>
    <w:rsid w:val="00AB107F"/>
    <w:rsid w:val="00AB1E0F"/>
    <w:rsid w:val="00AB7C84"/>
    <w:rsid w:val="00AD2340"/>
    <w:rsid w:val="00AD4FAA"/>
    <w:rsid w:val="00AD70E6"/>
    <w:rsid w:val="00AE06C8"/>
    <w:rsid w:val="00AE3E4C"/>
    <w:rsid w:val="00AE50FD"/>
    <w:rsid w:val="00AE5DD9"/>
    <w:rsid w:val="00AF7483"/>
    <w:rsid w:val="00AF7DAD"/>
    <w:rsid w:val="00B03DAB"/>
    <w:rsid w:val="00B059AF"/>
    <w:rsid w:val="00B0665A"/>
    <w:rsid w:val="00B5314C"/>
    <w:rsid w:val="00B541F3"/>
    <w:rsid w:val="00B54B13"/>
    <w:rsid w:val="00B552A9"/>
    <w:rsid w:val="00B60805"/>
    <w:rsid w:val="00B60E03"/>
    <w:rsid w:val="00B61137"/>
    <w:rsid w:val="00B639C2"/>
    <w:rsid w:val="00B738E8"/>
    <w:rsid w:val="00B83E0D"/>
    <w:rsid w:val="00B86C9B"/>
    <w:rsid w:val="00B92979"/>
    <w:rsid w:val="00BA14DB"/>
    <w:rsid w:val="00BA2F4E"/>
    <w:rsid w:val="00BA3B8B"/>
    <w:rsid w:val="00BA7A7B"/>
    <w:rsid w:val="00BB27BB"/>
    <w:rsid w:val="00BB7521"/>
    <w:rsid w:val="00BC319C"/>
    <w:rsid w:val="00BD27A9"/>
    <w:rsid w:val="00BD34E2"/>
    <w:rsid w:val="00BD3BB7"/>
    <w:rsid w:val="00BD6DBE"/>
    <w:rsid w:val="00BE4652"/>
    <w:rsid w:val="00BE6B55"/>
    <w:rsid w:val="00BF3719"/>
    <w:rsid w:val="00C0056E"/>
    <w:rsid w:val="00C02180"/>
    <w:rsid w:val="00C02DDF"/>
    <w:rsid w:val="00C11616"/>
    <w:rsid w:val="00C11D4F"/>
    <w:rsid w:val="00C262FD"/>
    <w:rsid w:val="00C3430E"/>
    <w:rsid w:val="00C41263"/>
    <w:rsid w:val="00C45B41"/>
    <w:rsid w:val="00C60DDF"/>
    <w:rsid w:val="00C6155E"/>
    <w:rsid w:val="00C616BB"/>
    <w:rsid w:val="00C7389B"/>
    <w:rsid w:val="00C749B8"/>
    <w:rsid w:val="00C75DC9"/>
    <w:rsid w:val="00C7767E"/>
    <w:rsid w:val="00C80B36"/>
    <w:rsid w:val="00C8382C"/>
    <w:rsid w:val="00C84BBD"/>
    <w:rsid w:val="00C87924"/>
    <w:rsid w:val="00CA3586"/>
    <w:rsid w:val="00CA64B2"/>
    <w:rsid w:val="00CC4E75"/>
    <w:rsid w:val="00CD379E"/>
    <w:rsid w:val="00CF0E4B"/>
    <w:rsid w:val="00CF35B2"/>
    <w:rsid w:val="00CF35E2"/>
    <w:rsid w:val="00D11EF3"/>
    <w:rsid w:val="00D22543"/>
    <w:rsid w:val="00D3348A"/>
    <w:rsid w:val="00D3402A"/>
    <w:rsid w:val="00D415F1"/>
    <w:rsid w:val="00D43DE9"/>
    <w:rsid w:val="00D50A0F"/>
    <w:rsid w:val="00D60F34"/>
    <w:rsid w:val="00D67680"/>
    <w:rsid w:val="00D96B51"/>
    <w:rsid w:val="00DA0588"/>
    <w:rsid w:val="00DA26C0"/>
    <w:rsid w:val="00DB030E"/>
    <w:rsid w:val="00DB605B"/>
    <w:rsid w:val="00DD777F"/>
    <w:rsid w:val="00DE045B"/>
    <w:rsid w:val="00DE3E4A"/>
    <w:rsid w:val="00DF145D"/>
    <w:rsid w:val="00DF3AA5"/>
    <w:rsid w:val="00DF4309"/>
    <w:rsid w:val="00DF5045"/>
    <w:rsid w:val="00DF7BB8"/>
    <w:rsid w:val="00E0270D"/>
    <w:rsid w:val="00E07A67"/>
    <w:rsid w:val="00E11B6B"/>
    <w:rsid w:val="00E11C85"/>
    <w:rsid w:val="00E159CE"/>
    <w:rsid w:val="00E16340"/>
    <w:rsid w:val="00E23CCE"/>
    <w:rsid w:val="00E246DF"/>
    <w:rsid w:val="00E3023B"/>
    <w:rsid w:val="00E36CEB"/>
    <w:rsid w:val="00E43236"/>
    <w:rsid w:val="00E51186"/>
    <w:rsid w:val="00E5293E"/>
    <w:rsid w:val="00E61BCB"/>
    <w:rsid w:val="00E63F7B"/>
    <w:rsid w:val="00E67497"/>
    <w:rsid w:val="00E8065F"/>
    <w:rsid w:val="00E83F8F"/>
    <w:rsid w:val="00E84645"/>
    <w:rsid w:val="00E87791"/>
    <w:rsid w:val="00E923B4"/>
    <w:rsid w:val="00E941B8"/>
    <w:rsid w:val="00EA3C3D"/>
    <w:rsid w:val="00EA5797"/>
    <w:rsid w:val="00EA61AB"/>
    <w:rsid w:val="00EB19BB"/>
    <w:rsid w:val="00EB19ED"/>
    <w:rsid w:val="00EC0414"/>
    <w:rsid w:val="00EC3E30"/>
    <w:rsid w:val="00ED142E"/>
    <w:rsid w:val="00ED25E5"/>
    <w:rsid w:val="00EE1180"/>
    <w:rsid w:val="00EE29CA"/>
    <w:rsid w:val="00EE4CE7"/>
    <w:rsid w:val="00EE74B0"/>
    <w:rsid w:val="00EF2A0D"/>
    <w:rsid w:val="00EF3E50"/>
    <w:rsid w:val="00EF72E9"/>
    <w:rsid w:val="00F04AB5"/>
    <w:rsid w:val="00F06C36"/>
    <w:rsid w:val="00F1165D"/>
    <w:rsid w:val="00F360B8"/>
    <w:rsid w:val="00F37042"/>
    <w:rsid w:val="00F37462"/>
    <w:rsid w:val="00F4180E"/>
    <w:rsid w:val="00F431A1"/>
    <w:rsid w:val="00F43B0D"/>
    <w:rsid w:val="00F51D80"/>
    <w:rsid w:val="00F62E3C"/>
    <w:rsid w:val="00F651F1"/>
    <w:rsid w:val="00F73730"/>
    <w:rsid w:val="00F75EEC"/>
    <w:rsid w:val="00F86879"/>
    <w:rsid w:val="00F86948"/>
    <w:rsid w:val="00F91E1D"/>
    <w:rsid w:val="00F9608D"/>
    <w:rsid w:val="00F971FA"/>
    <w:rsid w:val="00FA6A99"/>
    <w:rsid w:val="00FB0011"/>
    <w:rsid w:val="00FC2582"/>
    <w:rsid w:val="00FC5CFB"/>
    <w:rsid w:val="00FC634C"/>
    <w:rsid w:val="00FD373B"/>
    <w:rsid w:val="00FE09B7"/>
    <w:rsid w:val="00FE47F4"/>
    <w:rsid w:val="00FF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9FFB4"/>
  <w15:docId w15:val="{9333D151-C23B-4B48-A364-FCE68EFB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E169F"/>
    <w:pPr>
      <w:spacing w:after="0" w:line="240" w:lineRule="auto"/>
      <w:jc w:val="both"/>
    </w:pPr>
    <w:rPr>
      <w:rFonts w:eastAsia="Calibri"/>
    </w:rPr>
  </w:style>
  <w:style w:type="paragraph" w:styleId="1">
    <w:name w:val="heading 1"/>
    <w:basedOn w:val="a1"/>
    <w:next w:val="a1"/>
    <w:link w:val="10"/>
    <w:uiPriority w:val="9"/>
    <w:qFormat/>
    <w:rsid w:val="00E63F7B"/>
    <w:pPr>
      <w:keepNext/>
      <w:keepLines/>
      <w:spacing w:before="480"/>
      <w:outlineLvl w:val="0"/>
    </w:pPr>
    <w:rPr>
      <w:rFonts w:eastAsiaTheme="majorEastAsia" w:cstheme="minorHAnsi"/>
      <w:b/>
      <w:bCs/>
      <w:color w:val="000000" w:themeColor="text1"/>
      <w:sz w:val="32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C60DDF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sz w:val="28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301CED"/>
    <w:pPr>
      <w:keepNext/>
      <w:keepLines/>
      <w:spacing w:before="200"/>
      <w:outlineLvl w:val="2"/>
    </w:pPr>
    <w:rPr>
      <w:rFonts w:ascii="Calibri" w:eastAsiaTheme="majorEastAsia" w:hAnsi="Calibri" w:cs="Calibri"/>
      <w:b/>
      <w:bCs/>
      <w:sz w:val="24"/>
      <w:szCs w:val="20"/>
    </w:rPr>
  </w:style>
  <w:style w:type="paragraph" w:styleId="41">
    <w:name w:val="heading 4"/>
    <w:basedOn w:val="a1"/>
    <w:next w:val="a1"/>
    <w:link w:val="42"/>
    <w:uiPriority w:val="9"/>
    <w:unhideWhenUsed/>
    <w:qFormat/>
    <w:rsid w:val="00EA3C3D"/>
    <w:pPr>
      <w:keepNext/>
      <w:keepLines/>
      <w:spacing w:before="40"/>
      <w:outlineLvl w:val="3"/>
    </w:pPr>
    <w:rPr>
      <w:rFonts w:ascii="Calibri" w:eastAsiaTheme="majorEastAsia" w:hAnsi="Calibri" w:cs="Calibri"/>
      <w:b/>
      <w:b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10723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0723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0723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0723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0723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E302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E302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E63F7B"/>
    <w:rPr>
      <w:rFonts w:eastAsiaTheme="majorEastAsia" w:cstheme="minorHAnsi"/>
      <w:b/>
      <w:bCs/>
      <w:color w:val="000000" w:themeColor="text1"/>
      <w:sz w:val="32"/>
      <w:szCs w:val="28"/>
    </w:rPr>
  </w:style>
  <w:style w:type="paragraph" w:styleId="a7">
    <w:name w:val="TOC Heading"/>
    <w:basedOn w:val="1"/>
    <w:next w:val="a1"/>
    <w:uiPriority w:val="39"/>
    <w:semiHidden/>
    <w:unhideWhenUsed/>
    <w:qFormat/>
    <w:rsid w:val="00414B20"/>
    <w:pPr>
      <w:outlineLvl w:val="9"/>
    </w:pPr>
    <w:rPr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000BEC"/>
    <w:rPr>
      <w:rFonts w:ascii="Open Sans Light" w:hAnsi="Open Sans Light"/>
      <w:sz w:val="18"/>
    </w:rPr>
  </w:style>
  <w:style w:type="character" w:styleId="a8">
    <w:name w:val="Hyperlink"/>
    <w:basedOn w:val="a2"/>
    <w:uiPriority w:val="99"/>
    <w:unhideWhenUsed/>
    <w:rsid w:val="00414B20"/>
    <w:rPr>
      <w:color w:val="0000FF" w:themeColor="hyperlink"/>
      <w:u w:val="single"/>
    </w:rPr>
  </w:style>
  <w:style w:type="character" w:customStyle="1" w:styleId="22">
    <w:name w:val="Заголовок 2 Знак"/>
    <w:basedOn w:val="a2"/>
    <w:link w:val="21"/>
    <w:uiPriority w:val="9"/>
    <w:rsid w:val="00C60DDF"/>
    <w:rPr>
      <w:rFonts w:ascii="Calibri" w:eastAsiaTheme="majorEastAsia" w:hAnsi="Calibri" w:cstheme="majorBidi"/>
      <w:b/>
      <w:bCs/>
      <w:sz w:val="28"/>
      <w:szCs w:val="26"/>
    </w:rPr>
  </w:style>
  <w:style w:type="character" w:customStyle="1" w:styleId="32">
    <w:name w:val="Заголовок 3 Знак"/>
    <w:basedOn w:val="a2"/>
    <w:link w:val="31"/>
    <w:uiPriority w:val="9"/>
    <w:rsid w:val="00301CED"/>
    <w:rPr>
      <w:rFonts w:ascii="Calibri" w:eastAsiaTheme="majorEastAsia" w:hAnsi="Calibri" w:cs="Calibri"/>
      <w:b/>
      <w:bCs/>
      <w:sz w:val="24"/>
      <w:szCs w:val="20"/>
    </w:rPr>
  </w:style>
  <w:style w:type="paragraph" w:styleId="23">
    <w:name w:val="toc 2"/>
    <w:basedOn w:val="a1"/>
    <w:next w:val="a1"/>
    <w:autoRedefine/>
    <w:uiPriority w:val="39"/>
    <w:unhideWhenUsed/>
    <w:rsid w:val="00910F11"/>
    <w:pPr>
      <w:ind w:left="220"/>
    </w:pPr>
    <w:rPr>
      <w:rFonts w:ascii="Open Sans Light" w:hAnsi="Open Sans Light"/>
      <w:sz w:val="18"/>
    </w:rPr>
  </w:style>
  <w:style w:type="paragraph" w:styleId="33">
    <w:name w:val="toc 3"/>
    <w:basedOn w:val="a1"/>
    <w:next w:val="a1"/>
    <w:autoRedefine/>
    <w:uiPriority w:val="39"/>
    <w:unhideWhenUsed/>
    <w:rsid w:val="00910F11"/>
    <w:pPr>
      <w:ind w:left="440"/>
    </w:pPr>
    <w:rPr>
      <w:rFonts w:ascii="Open Sans Light" w:hAnsi="Open Sans Light"/>
      <w:sz w:val="18"/>
    </w:rPr>
  </w:style>
  <w:style w:type="paragraph" w:styleId="a9">
    <w:name w:val="footer"/>
    <w:basedOn w:val="a1"/>
    <w:link w:val="aa"/>
    <w:uiPriority w:val="99"/>
    <w:unhideWhenUsed/>
    <w:rsid w:val="00BE4652"/>
    <w:pPr>
      <w:widowControl w:val="0"/>
      <w:tabs>
        <w:tab w:val="center" w:pos="4677"/>
        <w:tab w:val="right" w:pos="9355"/>
      </w:tabs>
    </w:pPr>
    <w:rPr>
      <w:lang w:val="en-US"/>
    </w:rPr>
  </w:style>
  <w:style w:type="character" w:customStyle="1" w:styleId="aa">
    <w:name w:val="Нижний колонтитул Знак"/>
    <w:basedOn w:val="a2"/>
    <w:link w:val="a9"/>
    <w:uiPriority w:val="99"/>
    <w:rsid w:val="00BE4652"/>
    <w:rPr>
      <w:lang w:val="en-US"/>
    </w:rPr>
  </w:style>
  <w:style w:type="paragraph" w:styleId="ab">
    <w:name w:val="header"/>
    <w:basedOn w:val="a1"/>
    <w:link w:val="ac"/>
    <w:uiPriority w:val="99"/>
    <w:unhideWhenUsed/>
    <w:rsid w:val="00CD379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2"/>
    <w:link w:val="ab"/>
    <w:uiPriority w:val="99"/>
    <w:rsid w:val="00CD379E"/>
  </w:style>
  <w:style w:type="paragraph" w:styleId="ad">
    <w:name w:val="List Paragraph"/>
    <w:basedOn w:val="a1"/>
    <w:uiPriority w:val="34"/>
    <w:qFormat/>
    <w:rsid w:val="00846846"/>
    <w:pPr>
      <w:ind w:left="720"/>
      <w:contextualSpacing/>
    </w:pPr>
  </w:style>
  <w:style w:type="character" w:customStyle="1" w:styleId="42">
    <w:name w:val="Заголовок 4 Знак"/>
    <w:basedOn w:val="a2"/>
    <w:link w:val="41"/>
    <w:uiPriority w:val="9"/>
    <w:rsid w:val="00EA3C3D"/>
    <w:rPr>
      <w:rFonts w:ascii="Calibri" w:eastAsiaTheme="majorEastAsia" w:hAnsi="Calibri" w:cs="Calibri"/>
      <w:b/>
      <w:bCs/>
    </w:rPr>
  </w:style>
  <w:style w:type="table" w:styleId="ae">
    <w:name w:val="Table Grid"/>
    <w:basedOn w:val="a3"/>
    <w:uiPriority w:val="59"/>
    <w:rsid w:val="00043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uiPriority w:val="1"/>
    <w:qFormat/>
    <w:rsid w:val="00F51D80"/>
    <w:pPr>
      <w:spacing w:after="0" w:line="240" w:lineRule="auto"/>
    </w:pPr>
    <w:rPr>
      <w:lang w:eastAsia="ru-RU"/>
    </w:rPr>
  </w:style>
  <w:style w:type="character" w:customStyle="1" w:styleId="af0">
    <w:name w:val="Без интервала Знак"/>
    <w:basedOn w:val="a2"/>
    <w:link w:val="af"/>
    <w:uiPriority w:val="1"/>
    <w:rsid w:val="00F51D80"/>
    <w:rPr>
      <w:rFonts w:eastAsiaTheme="minorEastAsia"/>
      <w:lang w:eastAsia="ru-RU"/>
    </w:rPr>
  </w:style>
  <w:style w:type="character" w:styleId="af1">
    <w:name w:val="Unresolved Mention"/>
    <w:basedOn w:val="a2"/>
    <w:uiPriority w:val="99"/>
    <w:semiHidden/>
    <w:unhideWhenUsed/>
    <w:rsid w:val="00445969"/>
    <w:rPr>
      <w:color w:val="605E5C"/>
      <w:shd w:val="clear" w:color="auto" w:fill="E1DFDD"/>
    </w:rPr>
  </w:style>
  <w:style w:type="paragraph" w:styleId="af2">
    <w:name w:val="Body Text"/>
    <w:basedOn w:val="a1"/>
    <w:link w:val="af3"/>
    <w:uiPriority w:val="1"/>
    <w:qFormat/>
    <w:rsid w:val="00BA2F4E"/>
    <w:pPr>
      <w:widowControl w:val="0"/>
      <w:autoSpaceDE w:val="0"/>
      <w:autoSpaceDN w:val="0"/>
    </w:pPr>
    <w:rPr>
      <w:rFonts w:ascii="Arial" w:eastAsia="Arial" w:hAnsi="Arial" w:cs="Arial"/>
      <w:lang w:eastAsia="ru-RU" w:bidi="ru-RU"/>
    </w:rPr>
  </w:style>
  <w:style w:type="character" w:customStyle="1" w:styleId="af3">
    <w:name w:val="Основной текст Знак"/>
    <w:basedOn w:val="a2"/>
    <w:link w:val="af2"/>
    <w:uiPriority w:val="1"/>
    <w:rsid w:val="00BA2F4E"/>
    <w:rPr>
      <w:rFonts w:ascii="Arial" w:eastAsia="Arial" w:hAnsi="Arial" w:cs="Arial"/>
      <w:lang w:eastAsia="ru-RU" w:bidi="ru-RU"/>
    </w:rPr>
  </w:style>
  <w:style w:type="character" w:styleId="af4">
    <w:name w:val="annotation reference"/>
    <w:basedOn w:val="a2"/>
    <w:uiPriority w:val="99"/>
    <w:semiHidden/>
    <w:unhideWhenUsed/>
    <w:rsid w:val="003F7489"/>
    <w:rPr>
      <w:sz w:val="16"/>
      <w:szCs w:val="16"/>
    </w:rPr>
  </w:style>
  <w:style w:type="paragraph" w:styleId="af5">
    <w:name w:val="annotation text"/>
    <w:basedOn w:val="a1"/>
    <w:link w:val="af6"/>
    <w:uiPriority w:val="99"/>
    <w:semiHidden/>
    <w:unhideWhenUsed/>
    <w:rsid w:val="003F7489"/>
    <w:rPr>
      <w:sz w:val="20"/>
      <w:szCs w:val="20"/>
    </w:rPr>
  </w:style>
  <w:style w:type="character" w:customStyle="1" w:styleId="af6">
    <w:name w:val="Текст примечания Знак"/>
    <w:basedOn w:val="a2"/>
    <w:link w:val="af5"/>
    <w:uiPriority w:val="99"/>
    <w:semiHidden/>
    <w:rsid w:val="003F748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F748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F7489"/>
    <w:rPr>
      <w:b/>
      <w:bCs/>
      <w:sz w:val="20"/>
      <w:szCs w:val="20"/>
    </w:rPr>
  </w:style>
  <w:style w:type="paragraph" w:styleId="HTML">
    <w:name w:val="HTML Address"/>
    <w:basedOn w:val="a1"/>
    <w:link w:val="HTML0"/>
    <w:uiPriority w:val="99"/>
    <w:semiHidden/>
    <w:unhideWhenUsed/>
    <w:rsid w:val="0010723A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10723A"/>
    <w:rPr>
      <w:i/>
      <w:iCs/>
    </w:rPr>
  </w:style>
  <w:style w:type="paragraph" w:styleId="af9">
    <w:name w:val="envelope address"/>
    <w:basedOn w:val="a1"/>
    <w:uiPriority w:val="99"/>
    <w:semiHidden/>
    <w:unhideWhenUsed/>
    <w:rsid w:val="001072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a">
    <w:name w:val="Intense Quote"/>
    <w:basedOn w:val="a1"/>
    <w:next w:val="a1"/>
    <w:link w:val="afb"/>
    <w:uiPriority w:val="30"/>
    <w:qFormat/>
    <w:rsid w:val="001072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b">
    <w:name w:val="Выделенная цитата Знак"/>
    <w:basedOn w:val="a2"/>
    <w:link w:val="afa"/>
    <w:uiPriority w:val="30"/>
    <w:rsid w:val="0010723A"/>
    <w:rPr>
      <w:i/>
      <w:iCs/>
      <w:color w:val="4F81BD" w:themeColor="accent1"/>
    </w:rPr>
  </w:style>
  <w:style w:type="paragraph" w:styleId="afc">
    <w:name w:val="Date"/>
    <w:basedOn w:val="a1"/>
    <w:next w:val="a1"/>
    <w:link w:val="afd"/>
    <w:uiPriority w:val="99"/>
    <w:semiHidden/>
    <w:unhideWhenUsed/>
    <w:rsid w:val="0010723A"/>
  </w:style>
  <w:style w:type="character" w:customStyle="1" w:styleId="afd">
    <w:name w:val="Дата Знак"/>
    <w:basedOn w:val="a2"/>
    <w:link w:val="afc"/>
    <w:uiPriority w:val="99"/>
    <w:semiHidden/>
    <w:rsid w:val="0010723A"/>
  </w:style>
  <w:style w:type="paragraph" w:styleId="afe">
    <w:name w:val="Title"/>
    <w:basedOn w:val="a1"/>
    <w:next w:val="a1"/>
    <w:link w:val="aff"/>
    <w:uiPriority w:val="10"/>
    <w:qFormat/>
    <w:rsid w:val="001072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Заголовок Знак"/>
    <w:basedOn w:val="a2"/>
    <w:link w:val="afe"/>
    <w:uiPriority w:val="10"/>
    <w:rsid w:val="001072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52">
    <w:name w:val="Заголовок 5 Знак"/>
    <w:basedOn w:val="a2"/>
    <w:link w:val="51"/>
    <w:uiPriority w:val="9"/>
    <w:semiHidden/>
    <w:rsid w:val="0010723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1072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1072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1072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1072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0">
    <w:name w:val="Note Heading"/>
    <w:basedOn w:val="a1"/>
    <w:next w:val="a1"/>
    <w:link w:val="aff1"/>
    <w:uiPriority w:val="99"/>
    <w:semiHidden/>
    <w:unhideWhenUsed/>
    <w:rsid w:val="0010723A"/>
  </w:style>
  <w:style w:type="character" w:customStyle="1" w:styleId="aff1">
    <w:name w:val="Заголовок записки Знак"/>
    <w:basedOn w:val="a2"/>
    <w:link w:val="aff0"/>
    <w:uiPriority w:val="99"/>
    <w:semiHidden/>
    <w:rsid w:val="0010723A"/>
  </w:style>
  <w:style w:type="paragraph" w:styleId="aff2">
    <w:name w:val="toa heading"/>
    <w:basedOn w:val="a1"/>
    <w:next w:val="a1"/>
    <w:uiPriority w:val="99"/>
    <w:semiHidden/>
    <w:unhideWhenUsed/>
    <w:rsid w:val="001072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3">
    <w:name w:val="Body Text First Indent"/>
    <w:basedOn w:val="af2"/>
    <w:link w:val="aff4"/>
    <w:uiPriority w:val="99"/>
    <w:semiHidden/>
    <w:unhideWhenUsed/>
    <w:rsid w:val="0010723A"/>
    <w:pPr>
      <w:widowControl/>
      <w:autoSpaceDE/>
      <w:autoSpaceDN/>
      <w:spacing w:after="200" w:line="276" w:lineRule="auto"/>
      <w:ind w:firstLine="360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ff4">
    <w:name w:val="Красная строка Знак"/>
    <w:basedOn w:val="af3"/>
    <w:link w:val="aff3"/>
    <w:uiPriority w:val="99"/>
    <w:semiHidden/>
    <w:rsid w:val="0010723A"/>
    <w:rPr>
      <w:rFonts w:ascii="Arial" w:eastAsia="Arial" w:hAnsi="Arial" w:cs="Arial"/>
      <w:lang w:eastAsia="ru-RU" w:bidi="ru-RU"/>
    </w:rPr>
  </w:style>
  <w:style w:type="paragraph" w:styleId="aff5">
    <w:name w:val="Body Text Indent"/>
    <w:basedOn w:val="a1"/>
    <w:link w:val="aff6"/>
    <w:uiPriority w:val="99"/>
    <w:semiHidden/>
    <w:unhideWhenUsed/>
    <w:rsid w:val="0010723A"/>
    <w:pPr>
      <w:spacing w:after="120"/>
      <w:ind w:left="283"/>
    </w:pPr>
  </w:style>
  <w:style w:type="character" w:customStyle="1" w:styleId="aff6">
    <w:name w:val="Основной текст с отступом Знак"/>
    <w:basedOn w:val="a2"/>
    <w:link w:val="aff5"/>
    <w:uiPriority w:val="99"/>
    <w:semiHidden/>
    <w:rsid w:val="0010723A"/>
  </w:style>
  <w:style w:type="paragraph" w:styleId="24">
    <w:name w:val="Body Text First Indent 2"/>
    <w:basedOn w:val="aff5"/>
    <w:link w:val="25"/>
    <w:uiPriority w:val="99"/>
    <w:semiHidden/>
    <w:unhideWhenUsed/>
    <w:rsid w:val="0010723A"/>
    <w:pPr>
      <w:spacing w:after="200"/>
      <w:ind w:left="360" w:firstLine="360"/>
    </w:pPr>
  </w:style>
  <w:style w:type="character" w:customStyle="1" w:styleId="25">
    <w:name w:val="Красная строка 2 Знак"/>
    <w:basedOn w:val="aff6"/>
    <w:link w:val="24"/>
    <w:uiPriority w:val="99"/>
    <w:semiHidden/>
    <w:rsid w:val="0010723A"/>
  </w:style>
  <w:style w:type="paragraph" w:styleId="a0">
    <w:name w:val="List Bullet"/>
    <w:basedOn w:val="a1"/>
    <w:uiPriority w:val="99"/>
    <w:semiHidden/>
    <w:unhideWhenUsed/>
    <w:rsid w:val="0010723A"/>
    <w:pPr>
      <w:numPr>
        <w:numId w:val="2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10723A"/>
    <w:pPr>
      <w:numPr>
        <w:numId w:val="2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10723A"/>
    <w:pPr>
      <w:numPr>
        <w:numId w:val="2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10723A"/>
    <w:pPr>
      <w:numPr>
        <w:numId w:val="2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10723A"/>
    <w:pPr>
      <w:numPr>
        <w:numId w:val="25"/>
      </w:numPr>
      <w:contextualSpacing/>
    </w:pPr>
  </w:style>
  <w:style w:type="paragraph" w:styleId="aff7">
    <w:name w:val="caption"/>
    <w:basedOn w:val="a1"/>
    <w:next w:val="a1"/>
    <w:uiPriority w:val="35"/>
    <w:semiHidden/>
    <w:unhideWhenUsed/>
    <w:qFormat/>
    <w:rsid w:val="0010723A"/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10723A"/>
    <w:pPr>
      <w:numPr>
        <w:numId w:val="2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10723A"/>
    <w:pPr>
      <w:numPr>
        <w:numId w:val="2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10723A"/>
    <w:pPr>
      <w:numPr>
        <w:numId w:val="2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10723A"/>
    <w:pPr>
      <w:numPr>
        <w:numId w:val="2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10723A"/>
    <w:pPr>
      <w:numPr>
        <w:numId w:val="30"/>
      </w:numPr>
      <w:contextualSpacing/>
    </w:pPr>
  </w:style>
  <w:style w:type="paragraph" w:styleId="26">
    <w:name w:val="envelope return"/>
    <w:basedOn w:val="a1"/>
    <w:uiPriority w:val="99"/>
    <w:semiHidden/>
    <w:unhideWhenUsed/>
    <w:rsid w:val="0010723A"/>
    <w:rPr>
      <w:rFonts w:asciiTheme="majorHAnsi" w:eastAsiaTheme="majorEastAsia" w:hAnsiTheme="majorHAnsi" w:cstheme="majorBidi"/>
      <w:sz w:val="20"/>
      <w:szCs w:val="20"/>
    </w:rPr>
  </w:style>
  <w:style w:type="paragraph" w:styleId="aff8">
    <w:name w:val="Normal (Web)"/>
    <w:basedOn w:val="a1"/>
    <w:uiPriority w:val="99"/>
    <w:unhideWhenUsed/>
    <w:rsid w:val="0010723A"/>
    <w:rPr>
      <w:rFonts w:ascii="Times New Roman" w:hAnsi="Times New Roman" w:cs="Times New Roman"/>
      <w:sz w:val="24"/>
      <w:szCs w:val="24"/>
    </w:rPr>
  </w:style>
  <w:style w:type="paragraph" w:styleId="aff9">
    <w:name w:val="Normal Indent"/>
    <w:basedOn w:val="a1"/>
    <w:uiPriority w:val="99"/>
    <w:semiHidden/>
    <w:unhideWhenUsed/>
    <w:rsid w:val="0010723A"/>
    <w:pPr>
      <w:ind w:left="708"/>
    </w:pPr>
  </w:style>
  <w:style w:type="paragraph" w:styleId="43">
    <w:name w:val="toc 4"/>
    <w:basedOn w:val="a1"/>
    <w:next w:val="a1"/>
    <w:autoRedefine/>
    <w:uiPriority w:val="39"/>
    <w:semiHidden/>
    <w:unhideWhenUsed/>
    <w:rsid w:val="0010723A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10723A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10723A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10723A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10723A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10723A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10723A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10723A"/>
  </w:style>
  <w:style w:type="paragraph" w:styleId="34">
    <w:name w:val="Body Text 3"/>
    <w:basedOn w:val="a1"/>
    <w:link w:val="35"/>
    <w:uiPriority w:val="99"/>
    <w:semiHidden/>
    <w:unhideWhenUsed/>
    <w:rsid w:val="0010723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10723A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10723A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10723A"/>
  </w:style>
  <w:style w:type="paragraph" w:styleId="36">
    <w:name w:val="Body Text Indent 3"/>
    <w:basedOn w:val="a1"/>
    <w:link w:val="37"/>
    <w:uiPriority w:val="99"/>
    <w:semiHidden/>
    <w:unhideWhenUsed/>
    <w:rsid w:val="0010723A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10723A"/>
    <w:rPr>
      <w:sz w:val="16"/>
      <w:szCs w:val="16"/>
    </w:rPr>
  </w:style>
  <w:style w:type="paragraph" w:styleId="affa">
    <w:name w:val="table of figures"/>
    <w:basedOn w:val="a1"/>
    <w:next w:val="a1"/>
    <w:uiPriority w:val="99"/>
    <w:semiHidden/>
    <w:unhideWhenUsed/>
    <w:rsid w:val="0010723A"/>
  </w:style>
  <w:style w:type="paragraph" w:styleId="affb">
    <w:name w:val="Subtitle"/>
    <w:basedOn w:val="a1"/>
    <w:next w:val="a1"/>
    <w:link w:val="affc"/>
    <w:uiPriority w:val="11"/>
    <w:qFormat/>
    <w:rsid w:val="0010723A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c">
    <w:name w:val="Подзаголовок Знак"/>
    <w:basedOn w:val="a2"/>
    <w:link w:val="affb"/>
    <w:uiPriority w:val="11"/>
    <w:rsid w:val="0010723A"/>
    <w:rPr>
      <w:rFonts w:eastAsiaTheme="minorEastAsia"/>
      <w:color w:val="5A5A5A" w:themeColor="text1" w:themeTint="A5"/>
      <w:spacing w:val="15"/>
    </w:rPr>
  </w:style>
  <w:style w:type="paragraph" w:styleId="affd">
    <w:name w:val="Signature"/>
    <w:basedOn w:val="a1"/>
    <w:link w:val="affe"/>
    <w:uiPriority w:val="99"/>
    <w:semiHidden/>
    <w:unhideWhenUsed/>
    <w:rsid w:val="0010723A"/>
    <w:pPr>
      <w:ind w:left="4252"/>
    </w:pPr>
  </w:style>
  <w:style w:type="character" w:customStyle="1" w:styleId="affe">
    <w:name w:val="Подпись Знак"/>
    <w:basedOn w:val="a2"/>
    <w:link w:val="affd"/>
    <w:uiPriority w:val="99"/>
    <w:semiHidden/>
    <w:rsid w:val="0010723A"/>
  </w:style>
  <w:style w:type="paragraph" w:styleId="afff">
    <w:name w:val="Salutation"/>
    <w:basedOn w:val="a1"/>
    <w:next w:val="a1"/>
    <w:link w:val="afff0"/>
    <w:uiPriority w:val="99"/>
    <w:semiHidden/>
    <w:unhideWhenUsed/>
    <w:rsid w:val="0010723A"/>
  </w:style>
  <w:style w:type="character" w:customStyle="1" w:styleId="afff0">
    <w:name w:val="Приветствие Знак"/>
    <w:basedOn w:val="a2"/>
    <w:link w:val="afff"/>
    <w:uiPriority w:val="99"/>
    <w:semiHidden/>
    <w:rsid w:val="0010723A"/>
  </w:style>
  <w:style w:type="paragraph" w:styleId="afff1">
    <w:name w:val="List Continue"/>
    <w:basedOn w:val="a1"/>
    <w:uiPriority w:val="99"/>
    <w:semiHidden/>
    <w:unhideWhenUsed/>
    <w:rsid w:val="0010723A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10723A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10723A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10723A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10723A"/>
    <w:pPr>
      <w:spacing w:after="120"/>
      <w:ind w:left="1415"/>
      <w:contextualSpacing/>
    </w:pPr>
  </w:style>
  <w:style w:type="paragraph" w:styleId="afff2">
    <w:name w:val="Closing"/>
    <w:basedOn w:val="a1"/>
    <w:link w:val="afff3"/>
    <w:uiPriority w:val="99"/>
    <w:semiHidden/>
    <w:unhideWhenUsed/>
    <w:rsid w:val="0010723A"/>
    <w:pPr>
      <w:ind w:left="4252"/>
    </w:pPr>
  </w:style>
  <w:style w:type="character" w:customStyle="1" w:styleId="afff3">
    <w:name w:val="Прощание Знак"/>
    <w:basedOn w:val="a2"/>
    <w:link w:val="afff2"/>
    <w:uiPriority w:val="99"/>
    <w:semiHidden/>
    <w:rsid w:val="0010723A"/>
  </w:style>
  <w:style w:type="paragraph" w:styleId="afff4">
    <w:name w:val="List"/>
    <w:basedOn w:val="a1"/>
    <w:uiPriority w:val="99"/>
    <w:semiHidden/>
    <w:unhideWhenUsed/>
    <w:rsid w:val="0010723A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10723A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10723A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10723A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10723A"/>
    <w:pPr>
      <w:ind w:left="1415" w:hanging="283"/>
      <w:contextualSpacing/>
    </w:pPr>
  </w:style>
  <w:style w:type="paragraph" w:styleId="afff5">
    <w:name w:val="Bibliography"/>
    <w:basedOn w:val="a1"/>
    <w:next w:val="a1"/>
    <w:uiPriority w:val="37"/>
    <w:semiHidden/>
    <w:unhideWhenUsed/>
    <w:rsid w:val="0010723A"/>
  </w:style>
  <w:style w:type="paragraph" w:styleId="HTML1">
    <w:name w:val="HTML Preformatted"/>
    <w:basedOn w:val="a1"/>
    <w:link w:val="HTML2"/>
    <w:uiPriority w:val="99"/>
    <w:semiHidden/>
    <w:unhideWhenUsed/>
    <w:rsid w:val="0010723A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10723A"/>
    <w:rPr>
      <w:rFonts w:ascii="Consolas" w:hAnsi="Consolas"/>
      <w:sz w:val="20"/>
      <w:szCs w:val="20"/>
    </w:rPr>
  </w:style>
  <w:style w:type="paragraph" w:styleId="afff6">
    <w:name w:val="Document Map"/>
    <w:basedOn w:val="a1"/>
    <w:link w:val="afff7"/>
    <w:uiPriority w:val="99"/>
    <w:semiHidden/>
    <w:unhideWhenUsed/>
    <w:rsid w:val="0010723A"/>
    <w:rPr>
      <w:rFonts w:ascii="Segoe UI" w:hAnsi="Segoe UI" w:cs="Segoe UI"/>
      <w:sz w:val="16"/>
      <w:szCs w:val="16"/>
    </w:rPr>
  </w:style>
  <w:style w:type="character" w:customStyle="1" w:styleId="afff7">
    <w:name w:val="Схема документа Знак"/>
    <w:basedOn w:val="a2"/>
    <w:link w:val="afff6"/>
    <w:uiPriority w:val="99"/>
    <w:semiHidden/>
    <w:rsid w:val="0010723A"/>
    <w:rPr>
      <w:rFonts w:ascii="Segoe UI" w:hAnsi="Segoe UI" w:cs="Segoe UI"/>
      <w:sz w:val="16"/>
      <w:szCs w:val="16"/>
    </w:rPr>
  </w:style>
  <w:style w:type="paragraph" w:styleId="afff8">
    <w:name w:val="table of authorities"/>
    <w:basedOn w:val="a1"/>
    <w:next w:val="a1"/>
    <w:uiPriority w:val="99"/>
    <w:semiHidden/>
    <w:unhideWhenUsed/>
    <w:rsid w:val="0010723A"/>
    <w:pPr>
      <w:ind w:left="220" w:hanging="220"/>
    </w:pPr>
  </w:style>
  <w:style w:type="paragraph" w:styleId="afff9">
    <w:name w:val="Plain Text"/>
    <w:basedOn w:val="a1"/>
    <w:link w:val="afffa"/>
    <w:uiPriority w:val="99"/>
    <w:semiHidden/>
    <w:unhideWhenUsed/>
    <w:rsid w:val="0010723A"/>
    <w:rPr>
      <w:rFonts w:ascii="Consolas" w:hAnsi="Consolas"/>
      <w:sz w:val="21"/>
      <w:szCs w:val="21"/>
    </w:rPr>
  </w:style>
  <w:style w:type="character" w:customStyle="1" w:styleId="afffa">
    <w:name w:val="Текст Знак"/>
    <w:basedOn w:val="a2"/>
    <w:link w:val="afff9"/>
    <w:uiPriority w:val="99"/>
    <w:semiHidden/>
    <w:rsid w:val="0010723A"/>
    <w:rPr>
      <w:rFonts w:ascii="Consolas" w:hAnsi="Consolas"/>
      <w:sz w:val="21"/>
      <w:szCs w:val="21"/>
    </w:rPr>
  </w:style>
  <w:style w:type="paragraph" w:styleId="afffb">
    <w:name w:val="endnote text"/>
    <w:basedOn w:val="a1"/>
    <w:link w:val="afffc"/>
    <w:uiPriority w:val="99"/>
    <w:semiHidden/>
    <w:unhideWhenUsed/>
    <w:rsid w:val="0010723A"/>
    <w:rPr>
      <w:sz w:val="20"/>
      <w:szCs w:val="20"/>
    </w:rPr>
  </w:style>
  <w:style w:type="character" w:customStyle="1" w:styleId="afffc">
    <w:name w:val="Текст концевой сноски Знак"/>
    <w:basedOn w:val="a2"/>
    <w:link w:val="afffb"/>
    <w:uiPriority w:val="99"/>
    <w:semiHidden/>
    <w:rsid w:val="0010723A"/>
    <w:rPr>
      <w:sz w:val="20"/>
      <w:szCs w:val="20"/>
    </w:rPr>
  </w:style>
  <w:style w:type="paragraph" w:styleId="afffd">
    <w:name w:val="macro"/>
    <w:link w:val="afffe"/>
    <w:uiPriority w:val="99"/>
    <w:semiHidden/>
    <w:unhideWhenUsed/>
    <w:rsid w:val="001072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e">
    <w:name w:val="Текст макроса Знак"/>
    <w:basedOn w:val="a2"/>
    <w:link w:val="afffd"/>
    <w:uiPriority w:val="99"/>
    <w:semiHidden/>
    <w:rsid w:val="0010723A"/>
    <w:rPr>
      <w:rFonts w:ascii="Consolas" w:hAnsi="Consolas"/>
      <w:sz w:val="20"/>
      <w:szCs w:val="20"/>
    </w:rPr>
  </w:style>
  <w:style w:type="paragraph" w:styleId="affff">
    <w:name w:val="footnote text"/>
    <w:basedOn w:val="a1"/>
    <w:link w:val="affff0"/>
    <w:uiPriority w:val="99"/>
    <w:semiHidden/>
    <w:unhideWhenUsed/>
    <w:rsid w:val="0010723A"/>
    <w:rPr>
      <w:sz w:val="20"/>
      <w:szCs w:val="20"/>
    </w:rPr>
  </w:style>
  <w:style w:type="character" w:customStyle="1" w:styleId="affff0">
    <w:name w:val="Текст сноски Знак"/>
    <w:basedOn w:val="a2"/>
    <w:link w:val="affff"/>
    <w:uiPriority w:val="99"/>
    <w:semiHidden/>
    <w:rsid w:val="0010723A"/>
    <w:rPr>
      <w:sz w:val="20"/>
      <w:szCs w:val="20"/>
    </w:rPr>
  </w:style>
  <w:style w:type="paragraph" w:styleId="12">
    <w:name w:val="index 1"/>
    <w:basedOn w:val="a1"/>
    <w:next w:val="a1"/>
    <w:autoRedefine/>
    <w:uiPriority w:val="99"/>
    <w:semiHidden/>
    <w:unhideWhenUsed/>
    <w:rsid w:val="0010723A"/>
    <w:pPr>
      <w:ind w:left="220" w:hanging="220"/>
    </w:pPr>
  </w:style>
  <w:style w:type="paragraph" w:styleId="affff1">
    <w:name w:val="index heading"/>
    <w:basedOn w:val="a1"/>
    <w:next w:val="12"/>
    <w:uiPriority w:val="99"/>
    <w:semiHidden/>
    <w:unhideWhenUsed/>
    <w:rsid w:val="0010723A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10723A"/>
    <w:pPr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10723A"/>
    <w:pPr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10723A"/>
    <w:pPr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10723A"/>
    <w:pPr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10723A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10723A"/>
    <w:pPr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10723A"/>
    <w:pPr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10723A"/>
    <w:pPr>
      <w:ind w:left="1980" w:hanging="220"/>
    </w:pPr>
  </w:style>
  <w:style w:type="paragraph" w:styleId="affff2">
    <w:name w:val="Block Text"/>
    <w:basedOn w:val="a1"/>
    <w:uiPriority w:val="99"/>
    <w:semiHidden/>
    <w:unhideWhenUsed/>
    <w:rsid w:val="001072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10723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">
    <w:name w:val="Цитата 2 Знак"/>
    <w:basedOn w:val="a2"/>
    <w:link w:val="2e"/>
    <w:uiPriority w:val="29"/>
    <w:rsid w:val="0010723A"/>
    <w:rPr>
      <w:i/>
      <w:iCs/>
      <w:color w:val="404040" w:themeColor="text1" w:themeTint="BF"/>
    </w:rPr>
  </w:style>
  <w:style w:type="paragraph" w:styleId="affff3">
    <w:name w:val="Message Header"/>
    <w:basedOn w:val="a1"/>
    <w:link w:val="affff4"/>
    <w:uiPriority w:val="99"/>
    <w:semiHidden/>
    <w:unhideWhenUsed/>
    <w:rsid w:val="001072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Шапка Знак"/>
    <w:basedOn w:val="a2"/>
    <w:link w:val="affff3"/>
    <w:uiPriority w:val="99"/>
    <w:semiHidden/>
    <w:rsid w:val="001072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E-mail Signature"/>
    <w:basedOn w:val="a1"/>
    <w:link w:val="affff6"/>
    <w:uiPriority w:val="99"/>
    <w:semiHidden/>
    <w:unhideWhenUsed/>
    <w:rsid w:val="0010723A"/>
  </w:style>
  <w:style w:type="character" w:customStyle="1" w:styleId="affff6">
    <w:name w:val="Электронная подпись Знак"/>
    <w:basedOn w:val="a2"/>
    <w:link w:val="affff5"/>
    <w:uiPriority w:val="99"/>
    <w:semiHidden/>
    <w:rsid w:val="0010723A"/>
  </w:style>
  <w:style w:type="paragraph" w:customStyle="1" w:styleId="TableParagraph">
    <w:name w:val="Table Paragraph"/>
    <w:basedOn w:val="a1"/>
    <w:uiPriority w:val="1"/>
    <w:qFormat/>
    <w:rsid w:val="001A5CF1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customStyle="1" w:styleId="affff7">
    <w:name w:val="바탕글"/>
    <w:link w:val="Char"/>
    <w:rsid w:val="005926B8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after="0" w:line="277" w:lineRule="auto"/>
      <w:jc w:val="both"/>
    </w:pPr>
    <w:rPr>
      <w:rFonts w:ascii="BatangChe" w:eastAsia="BatangChe" w:hAnsi="Times New Roman" w:cs="Times New Roman"/>
      <w:color w:val="000000"/>
      <w:sz w:val="20"/>
      <w:szCs w:val="20"/>
      <w:lang w:val="en-US" w:eastAsia="ko-KR"/>
    </w:rPr>
  </w:style>
  <w:style w:type="character" w:customStyle="1" w:styleId="Char">
    <w:name w:val="바탕글 Char"/>
    <w:basedOn w:val="a2"/>
    <w:link w:val="affff7"/>
    <w:rsid w:val="005926B8"/>
    <w:rPr>
      <w:rFonts w:ascii="BatangChe" w:eastAsia="BatangChe" w:hAnsi="Times New Roman" w:cs="Times New Roman"/>
      <w:color w:val="000000"/>
      <w:sz w:val="20"/>
      <w:szCs w:val="20"/>
      <w:lang w:val="en-US" w:eastAsia="ko-KR"/>
    </w:rPr>
  </w:style>
  <w:style w:type="paragraph" w:customStyle="1" w:styleId="Default">
    <w:name w:val="Default"/>
    <w:rsid w:val="00EC04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fff8">
    <w:name w:val="FollowedHyperlink"/>
    <w:basedOn w:val="a2"/>
    <w:uiPriority w:val="99"/>
    <w:semiHidden/>
    <w:unhideWhenUsed/>
    <w:rsid w:val="001A4A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oleObject" Target="embeddings/oleObject3.bin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84" Type="http://schemas.openxmlformats.org/officeDocument/2006/relationships/oleObject" Target="embeddings/oleObject15.bin"/><Relationship Id="rId89" Type="http://schemas.openxmlformats.org/officeDocument/2006/relationships/oleObject" Target="embeddings/oleObject16.bin"/><Relationship Id="rId154" Type="http://schemas.openxmlformats.org/officeDocument/2006/relationships/hyperlink" Target="mailto:service_vru@vatechrussia.com" TargetMode="External"/><Relationship Id="rId159" Type="http://schemas.openxmlformats.org/officeDocument/2006/relationships/header" Target="header1.xml"/><Relationship Id="rId16" Type="http://schemas.openxmlformats.org/officeDocument/2006/relationships/image" Target="media/image8.png"/><Relationship Id="rId107" Type="http://schemas.openxmlformats.org/officeDocument/2006/relationships/image" Target="media/image78.jpe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102" Type="http://schemas.openxmlformats.org/officeDocument/2006/relationships/oleObject" Target="embeddings/oleObject20.bin"/><Relationship Id="rId149" Type="http://schemas.openxmlformats.org/officeDocument/2006/relationships/image" Target="media/image116.jpeg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60" Type="http://schemas.openxmlformats.org/officeDocument/2006/relationships/fontTable" Target="fontTable.xml"/><Relationship Id="rId22" Type="http://schemas.openxmlformats.org/officeDocument/2006/relationships/oleObject" Target="embeddings/oleObject4.bin"/><Relationship Id="rId27" Type="http://schemas.openxmlformats.org/officeDocument/2006/relationships/image" Target="media/image12.png"/><Relationship Id="rId43" Type="http://schemas.openxmlformats.org/officeDocument/2006/relationships/image" Target="media/image26.png"/><Relationship Id="rId48" Type="http://schemas.openxmlformats.org/officeDocument/2006/relationships/oleObject" Target="embeddings/oleObject11.bin"/><Relationship Id="rId64" Type="http://schemas.openxmlformats.org/officeDocument/2006/relationships/image" Target="media/image44.png"/><Relationship Id="rId69" Type="http://schemas.openxmlformats.org/officeDocument/2006/relationships/image" Target="media/image48.png"/><Relationship Id="rId80" Type="http://schemas.openxmlformats.org/officeDocument/2006/relationships/image" Target="media/image58.png"/><Relationship Id="rId85" Type="http://schemas.openxmlformats.org/officeDocument/2006/relationships/image" Target="media/image62.png"/><Relationship Id="rId150" Type="http://schemas.openxmlformats.org/officeDocument/2006/relationships/image" Target="media/image79.jpeg"/><Relationship Id="rId155" Type="http://schemas.openxmlformats.org/officeDocument/2006/relationships/hyperlink" Target="http://www.vatechrussia.com/services/" TargetMode="External"/><Relationship Id="rId12" Type="http://schemas.openxmlformats.org/officeDocument/2006/relationships/image" Target="media/image4.svg"/><Relationship Id="rId17" Type="http://schemas.openxmlformats.org/officeDocument/2006/relationships/image" Target="media/image9.jpe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59" Type="http://schemas.openxmlformats.org/officeDocument/2006/relationships/image" Target="media/image39.png"/><Relationship Id="rId103" Type="http://schemas.openxmlformats.org/officeDocument/2006/relationships/oleObject" Target="embeddings/oleObject21.bin"/><Relationship Id="rId54" Type="http://schemas.openxmlformats.org/officeDocument/2006/relationships/image" Target="media/image35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49" Type="http://schemas.openxmlformats.org/officeDocument/2006/relationships/image" Target="media/image30.png"/><Relationship Id="rId10" Type="http://schemas.openxmlformats.org/officeDocument/2006/relationships/image" Target="media/image2.jpeg"/><Relationship Id="rId31" Type="http://schemas.openxmlformats.org/officeDocument/2006/relationships/image" Target="media/image16.png"/><Relationship Id="rId44" Type="http://schemas.openxmlformats.org/officeDocument/2006/relationships/oleObject" Target="embeddings/oleObject10.bin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oleObject" Target="embeddings/oleObject13.bin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3.png"/><Relationship Id="rId94" Type="http://schemas.openxmlformats.org/officeDocument/2006/relationships/image" Target="media/image70.png"/><Relationship Id="rId99" Type="http://schemas.openxmlformats.org/officeDocument/2006/relationships/oleObject" Target="embeddings/oleObject18.bin"/><Relationship Id="rId101" Type="http://schemas.openxmlformats.org/officeDocument/2006/relationships/oleObject" Target="embeddings/oleObject19.bin"/><Relationship Id="rId151" Type="http://schemas.openxmlformats.org/officeDocument/2006/relationships/image" Target="media/image80.png"/><Relationship Id="rId156" Type="http://schemas.openxmlformats.org/officeDocument/2006/relationships/image" Target="media/image8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39" Type="http://schemas.openxmlformats.org/officeDocument/2006/relationships/image" Target="media/image23.png"/><Relationship Id="rId34" Type="http://schemas.openxmlformats.org/officeDocument/2006/relationships/image" Target="media/image19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97" Type="http://schemas.openxmlformats.org/officeDocument/2006/relationships/image" Target="media/image73.png"/><Relationship Id="rId104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oleObject" Target="embeddings/oleObject9.bin"/><Relationship Id="rId45" Type="http://schemas.openxmlformats.org/officeDocument/2006/relationships/image" Target="media/image27.png"/><Relationship Id="rId66" Type="http://schemas.openxmlformats.org/officeDocument/2006/relationships/image" Target="media/image45.png"/><Relationship Id="rId87" Type="http://schemas.openxmlformats.org/officeDocument/2006/relationships/image" Target="media/image64.png"/><Relationship Id="rId157" Type="http://schemas.openxmlformats.org/officeDocument/2006/relationships/image" Target="media/image83.svg"/><Relationship Id="rId61" Type="http://schemas.openxmlformats.org/officeDocument/2006/relationships/image" Target="media/image41.png"/><Relationship Id="rId82" Type="http://schemas.openxmlformats.org/officeDocument/2006/relationships/image" Target="media/image60.jpeg"/><Relationship Id="rId152" Type="http://schemas.openxmlformats.org/officeDocument/2006/relationships/image" Target="media/image81.svg"/><Relationship Id="rId19" Type="http://schemas.openxmlformats.org/officeDocument/2006/relationships/hyperlink" Target="https://www.medikomplus.ru/catalog/view/productdetails/virtuemart_product_id/1552/virtuemart_category_id/85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15.png"/><Relationship Id="rId35" Type="http://schemas.openxmlformats.org/officeDocument/2006/relationships/oleObject" Target="embeddings/oleObject8.bin"/><Relationship Id="rId56" Type="http://schemas.openxmlformats.org/officeDocument/2006/relationships/image" Target="media/image37.png"/><Relationship Id="rId77" Type="http://schemas.openxmlformats.org/officeDocument/2006/relationships/oleObject" Target="embeddings/oleObject14.bin"/><Relationship Id="rId100" Type="http://schemas.openxmlformats.org/officeDocument/2006/relationships/image" Target="media/image74.png"/><Relationship Id="rId105" Type="http://schemas.openxmlformats.org/officeDocument/2006/relationships/image" Target="media/image76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93" Type="http://schemas.openxmlformats.org/officeDocument/2006/relationships/image" Target="media/image69.png"/><Relationship Id="rId98" Type="http://schemas.openxmlformats.org/officeDocument/2006/relationships/oleObject" Target="embeddings/oleObject17.bin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8.png"/><Relationship Id="rId67" Type="http://schemas.openxmlformats.org/officeDocument/2006/relationships/image" Target="media/image46.png"/><Relationship Id="rId158" Type="http://schemas.openxmlformats.org/officeDocument/2006/relationships/footer" Target="footer1.xml"/><Relationship Id="rId20" Type="http://schemas.openxmlformats.org/officeDocument/2006/relationships/image" Target="media/image10.gif"/><Relationship Id="rId41" Type="http://schemas.openxmlformats.org/officeDocument/2006/relationships/image" Target="media/image24.png"/><Relationship Id="rId62" Type="http://schemas.openxmlformats.org/officeDocument/2006/relationships/image" Target="media/image42.png"/><Relationship Id="rId83" Type="http://schemas.openxmlformats.org/officeDocument/2006/relationships/image" Target="media/image61.emf"/><Relationship Id="rId88" Type="http://schemas.openxmlformats.org/officeDocument/2006/relationships/image" Target="media/image65.png"/><Relationship Id="rId153" Type="http://schemas.openxmlformats.org/officeDocument/2006/relationships/hyperlink" Target="http://www.vatechrussia.com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0.png"/><Relationship Id="rId57" Type="http://schemas.openxmlformats.org/officeDocument/2006/relationships/oleObject" Target="embeddings/oleObject12.bin"/><Relationship Id="rId106" Type="http://schemas.openxmlformats.org/officeDocument/2006/relationships/image" Target="media/image7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6.png"/><Relationship Id="rId2" Type="http://schemas.openxmlformats.org/officeDocument/2006/relationships/image" Target="media/image85.svg"/><Relationship Id="rId1" Type="http://schemas.openxmlformats.org/officeDocument/2006/relationships/image" Target="media/image8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Azure%20Information%20Protection\WatermarkTemplate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59C2A-07D8-4185-9848-DEAB2424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WatermarkTemplate.dotx</Template>
  <TotalTime>0</TotalTime>
  <Pages>63</Pages>
  <Words>4351</Words>
  <Characters>24801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EzSensor</vt:lpstr>
    </vt:vector>
  </TitlesOfParts>
  <Company>SPecialiST RePack</Company>
  <LinksUpToDate>false</LinksUpToDate>
  <CharactersWithSpaces>29094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EzSensor</dc:title>
  <dc:subject>Руководство пользователя</dc:subject>
  <dc:creator>Кирилл-ПК</dc:creator>
  <cp:keywords/>
  <dc:description/>
  <cp:lastModifiedBy>Gleb Morozov</cp:lastModifiedBy>
  <cp:revision>2</cp:revision>
  <cp:lastPrinted>2021-01-26T07:28:00Z</cp:lastPrinted>
  <dcterms:created xsi:type="dcterms:W3CDTF">2022-02-22T11:27:00Z</dcterms:created>
  <dcterms:modified xsi:type="dcterms:W3CDTF">2022-02-22T11:27:00Z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44081d-d1d3-4d95-b13f-49fdd673933c_Enabled">
    <vt:lpwstr>True</vt:lpwstr>
  </property>
  <property fmtid="{D5CDD505-2E9C-101B-9397-08002B2CF9AE}" pid="3" name="MSIP_Label_7744081d-d1d3-4d95-b13f-49fdd673933c_SiteId">
    <vt:lpwstr>755b4806-5c36-4bd0-a63b-ddb726138cec</vt:lpwstr>
  </property>
  <property fmtid="{D5CDD505-2E9C-101B-9397-08002B2CF9AE}" pid="4" name="MSIP_Label_7744081d-d1d3-4d95-b13f-49fdd673933c_Owner">
    <vt:lpwstr>kevin.kim@rayence.com</vt:lpwstr>
  </property>
  <property fmtid="{D5CDD505-2E9C-101B-9397-08002B2CF9AE}" pid="5" name="MSIP_Label_7744081d-d1d3-4d95-b13f-49fdd673933c_SetDate">
    <vt:lpwstr>2021-01-28T04:49:31.2221404Z</vt:lpwstr>
  </property>
  <property fmtid="{D5CDD505-2E9C-101B-9397-08002B2CF9AE}" pid="6" name="MSIP_Label_7744081d-d1d3-4d95-b13f-49fdd673933c_Name">
    <vt:lpwstr>Confidential</vt:lpwstr>
  </property>
  <property fmtid="{D5CDD505-2E9C-101B-9397-08002B2CF9AE}" pid="7" name="MSIP_Label_7744081d-d1d3-4d95-b13f-49fdd673933c_Application">
    <vt:lpwstr>Microsoft Azure Information Protection</vt:lpwstr>
  </property>
  <property fmtid="{D5CDD505-2E9C-101B-9397-08002B2CF9AE}" pid="8" name="MSIP_Label_7744081d-d1d3-4d95-b13f-49fdd673933c_ActionId">
    <vt:lpwstr>e7b518f0-b109-4c40-ba3d-538d35ea2d1f</vt:lpwstr>
  </property>
  <property fmtid="{D5CDD505-2E9C-101B-9397-08002B2CF9AE}" pid="9" name="MSIP_Label_7744081d-d1d3-4d95-b13f-49fdd673933c_Extended_MSFT_Method">
    <vt:lpwstr>Automatic</vt:lpwstr>
  </property>
  <property fmtid="{D5CDD505-2E9C-101B-9397-08002B2CF9AE}" pid="10" name="MSIP_Label_0de457e7-fca3-4144-a4f9-207be81011f8_Enabled">
    <vt:lpwstr>True</vt:lpwstr>
  </property>
  <property fmtid="{D5CDD505-2E9C-101B-9397-08002B2CF9AE}" pid="11" name="MSIP_Label_0de457e7-fca3-4144-a4f9-207be81011f8_SiteId">
    <vt:lpwstr>755b4806-5c36-4bd0-a63b-ddb726138cec</vt:lpwstr>
  </property>
  <property fmtid="{D5CDD505-2E9C-101B-9397-08002B2CF9AE}" pid="12" name="MSIP_Label_0de457e7-fca3-4144-a4f9-207be81011f8_Owner">
    <vt:lpwstr>kevin.kim@rayence.com</vt:lpwstr>
  </property>
  <property fmtid="{D5CDD505-2E9C-101B-9397-08002B2CF9AE}" pid="13" name="MSIP_Label_0de457e7-fca3-4144-a4f9-207be81011f8_SetDate">
    <vt:lpwstr>2021-01-28T04:49:31.2221404Z</vt:lpwstr>
  </property>
  <property fmtid="{D5CDD505-2E9C-101B-9397-08002B2CF9AE}" pid="14" name="MSIP_Label_0de457e7-fca3-4144-a4f9-207be81011f8_Name">
    <vt:lpwstr>UnLocked</vt:lpwstr>
  </property>
  <property fmtid="{D5CDD505-2E9C-101B-9397-08002B2CF9AE}" pid="15" name="MSIP_Label_0de457e7-fca3-4144-a4f9-207be81011f8_Application">
    <vt:lpwstr>Microsoft Azure Information Protection</vt:lpwstr>
  </property>
  <property fmtid="{D5CDD505-2E9C-101B-9397-08002B2CF9AE}" pid="16" name="MSIP_Label_0de457e7-fca3-4144-a4f9-207be81011f8_ActionId">
    <vt:lpwstr>e7b518f0-b109-4c40-ba3d-538d35ea2d1f</vt:lpwstr>
  </property>
  <property fmtid="{D5CDD505-2E9C-101B-9397-08002B2CF9AE}" pid="17" name="MSIP_Label_0de457e7-fca3-4144-a4f9-207be81011f8_Parent">
    <vt:lpwstr>7744081d-d1d3-4d95-b13f-49fdd673933c</vt:lpwstr>
  </property>
  <property fmtid="{D5CDD505-2E9C-101B-9397-08002B2CF9AE}" pid="18" name="MSIP_Label_0de457e7-fca3-4144-a4f9-207be81011f8_Extended_MSFT_Method">
    <vt:lpwstr>Automatic</vt:lpwstr>
  </property>
  <property fmtid="{D5CDD505-2E9C-101B-9397-08002B2CF9AE}" pid="19" name="Sensitivity">
    <vt:lpwstr>Confidential UnLocked</vt:lpwstr>
  </property>
</Properties>
</file>